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60728" w14:textId="77777777" w:rsidR="00C3388F" w:rsidRDefault="00C3388F" w:rsidP="00C3388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CHAMBERLEYN</w:t>
      </w:r>
      <w:r>
        <w:rPr>
          <w:rFonts w:ascii="Times New Roman" w:hAnsi="Times New Roman" w:cs="Times New Roman"/>
          <w:lang w:val="en-US"/>
        </w:rPr>
        <w:t xml:space="preserve">       (fl.1480)</w:t>
      </w:r>
    </w:p>
    <w:p w14:paraId="4D1D5AAE" w14:textId="77777777" w:rsidR="00C3388F" w:rsidRDefault="00C3388F" w:rsidP="00C3388F">
      <w:pPr>
        <w:pStyle w:val="NoSpacing"/>
        <w:rPr>
          <w:rFonts w:ascii="Times New Roman" w:hAnsi="Times New Roman" w:cs="Times New Roman"/>
          <w:lang w:val="en-US"/>
        </w:rPr>
      </w:pPr>
    </w:p>
    <w:p w14:paraId="7A2C942F" w14:textId="77777777" w:rsidR="00C3388F" w:rsidRDefault="00C3388F" w:rsidP="00C3388F">
      <w:pPr>
        <w:pStyle w:val="NoSpacing"/>
        <w:rPr>
          <w:rFonts w:ascii="Times New Roman" w:hAnsi="Times New Roman" w:cs="Times New Roman"/>
          <w:lang w:val="en-US"/>
        </w:rPr>
      </w:pPr>
    </w:p>
    <w:p w14:paraId="1B3DBA26" w14:textId="77777777" w:rsidR="00C3388F" w:rsidRDefault="00C3388F" w:rsidP="00C3388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 xml:space="preserve">He made a plaint of trespass and assault against John Merdeley of </w:t>
      </w:r>
    </w:p>
    <w:p w14:paraId="2A1B0D03" w14:textId="77777777" w:rsidR="00C3388F" w:rsidRDefault="00C3388F" w:rsidP="00C3388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Loughborough(q.v.).     ( </w:t>
      </w:r>
      <w:hyperlink r:id="rId6" w:history="1">
        <w:r w:rsidRPr="00E83952">
          <w:rPr>
            <w:rStyle w:val="Hyperlink"/>
            <w:rFonts w:ascii="Times New Roman" w:hAnsi="Times New Roman" w:cs="Times New Roman"/>
            <w:u w:val="none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ACEF152" w14:textId="77777777" w:rsidR="00C3388F" w:rsidRDefault="00C3388F" w:rsidP="00C3388F">
      <w:pPr>
        <w:pStyle w:val="NoSpacing"/>
        <w:rPr>
          <w:rFonts w:ascii="Times New Roman" w:hAnsi="Times New Roman" w:cs="Times New Roman"/>
          <w:lang w:val="en-US"/>
        </w:rPr>
      </w:pPr>
    </w:p>
    <w:p w14:paraId="200CD0B3" w14:textId="77777777" w:rsidR="00C3388F" w:rsidRDefault="00C3388F" w:rsidP="00C3388F">
      <w:pPr>
        <w:pStyle w:val="NoSpacing"/>
        <w:rPr>
          <w:rFonts w:ascii="Times New Roman" w:hAnsi="Times New Roman" w:cs="Times New Roman"/>
          <w:lang w:val="en-US"/>
        </w:rPr>
      </w:pPr>
    </w:p>
    <w:p w14:paraId="26AF2AE3" w14:textId="77777777" w:rsidR="00C3388F" w:rsidRDefault="00C3388F" w:rsidP="00C3388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 March 2026</w:t>
      </w:r>
    </w:p>
    <w:p w14:paraId="7208856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82B96" w14:textId="77777777" w:rsidR="002E3184" w:rsidRDefault="002E3184" w:rsidP="00086E2C">
      <w:pPr>
        <w:spacing w:after="0" w:line="240" w:lineRule="auto"/>
      </w:pPr>
      <w:r>
        <w:separator/>
      </w:r>
    </w:p>
  </w:endnote>
  <w:endnote w:type="continuationSeparator" w:id="0">
    <w:p w14:paraId="01368E0E" w14:textId="77777777" w:rsidR="002E3184" w:rsidRDefault="002E318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CAD3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854B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6EE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7AFB8" w14:textId="77777777" w:rsidR="002E3184" w:rsidRDefault="002E3184" w:rsidP="00086E2C">
      <w:pPr>
        <w:spacing w:after="0" w:line="240" w:lineRule="auto"/>
      </w:pPr>
      <w:r>
        <w:separator/>
      </w:r>
    </w:p>
  </w:footnote>
  <w:footnote w:type="continuationSeparator" w:id="0">
    <w:p w14:paraId="0086F3BD" w14:textId="77777777" w:rsidR="002E3184" w:rsidRDefault="002E318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D6BC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348B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CF9E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88F"/>
    <w:rsid w:val="00086E2C"/>
    <w:rsid w:val="000A2E7A"/>
    <w:rsid w:val="002244B7"/>
    <w:rsid w:val="002E3184"/>
    <w:rsid w:val="00314D94"/>
    <w:rsid w:val="004B6130"/>
    <w:rsid w:val="00617568"/>
    <w:rsid w:val="006E68FA"/>
    <w:rsid w:val="00C3388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E4CBF"/>
  <w15:chartTrackingRefBased/>
  <w15:docId w15:val="{3D87760E-8036-4BA9-AE77-01FDAED7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3388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388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23</Words>
  <Characters>153</Characters>
  <Application>Microsoft Office Word</Application>
  <DocSecurity>0</DocSecurity>
  <Lines>8</Lines>
  <Paragraphs>4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2026-03-14T22:56:00Z</dcterms:created>
  <dcterms:modified xsi:type="dcterms:W3CDTF">2026-03-14T22:58:00Z</dcterms:modified>
</cp:coreProperties>
</file>