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B9498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CHAMBERLEYN</w:t>
      </w:r>
      <w:r>
        <w:rPr>
          <w:rFonts w:ascii="Times New Roman" w:hAnsi="Times New Roman" w:cs="Times New Roman"/>
          <w:sz w:val="24"/>
          <w:szCs w:val="24"/>
        </w:rPr>
        <w:t xml:space="preserve">       (d.1413-14)</w:t>
      </w:r>
    </w:p>
    <w:p w14:paraId="5D407D09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0E0998BD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3555AA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242DC8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Jun.1413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04FD0F07" w14:textId="77777777" w:rsidR="00935C90" w:rsidRDefault="00935C90" w:rsidP="00935C90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p.260)</w:t>
      </w:r>
    </w:p>
    <w:p w14:paraId="7B3629F3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Apr.1414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67F44822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180401B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281A08" w14:textId="77777777" w:rsidR="00935C90" w:rsidRDefault="00935C90" w:rsidP="00935C9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September 2025</w:t>
      </w:r>
    </w:p>
    <w:p w14:paraId="57ECFC5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F4D7E" w14:textId="77777777" w:rsidR="00AD28CD" w:rsidRDefault="00AD28CD" w:rsidP="00086E2C">
      <w:r>
        <w:separator/>
      </w:r>
    </w:p>
  </w:endnote>
  <w:endnote w:type="continuationSeparator" w:id="0">
    <w:p w14:paraId="306B996B" w14:textId="77777777" w:rsidR="00AD28CD" w:rsidRDefault="00AD28CD" w:rsidP="00086E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CB7C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5AE26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AB64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FD328" w14:textId="77777777" w:rsidR="00AD28CD" w:rsidRDefault="00AD28CD" w:rsidP="00086E2C">
      <w:r>
        <w:separator/>
      </w:r>
    </w:p>
  </w:footnote>
  <w:footnote w:type="continuationSeparator" w:id="0">
    <w:p w14:paraId="59F4ACBC" w14:textId="77777777" w:rsidR="00AD28CD" w:rsidRDefault="00AD28CD" w:rsidP="00086E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9EA7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79EE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29F3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C90"/>
    <w:rsid w:val="00086E2C"/>
    <w:rsid w:val="000A2E7A"/>
    <w:rsid w:val="001D1CE2"/>
    <w:rsid w:val="002244B7"/>
    <w:rsid w:val="00314D94"/>
    <w:rsid w:val="00617568"/>
    <w:rsid w:val="006E68FA"/>
    <w:rsid w:val="00935C90"/>
    <w:rsid w:val="00AD28CD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18DCD"/>
  <w15:chartTrackingRefBased/>
  <w15:docId w15:val="{C9559E66-2E92-469B-AB56-4C37B027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5C90"/>
    <w:pPr>
      <w:spacing w:after="0" w:line="240" w:lineRule="auto"/>
    </w:pPr>
    <w:rPr>
      <w:rFonts w:eastAsiaTheme="minorEastAsia"/>
      <w:kern w:val="0"/>
      <w:sz w:val="22"/>
      <w:szCs w:val="22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52</Words>
  <Characters>329</Characters>
  <Application>Microsoft Office Word</Application>
  <DocSecurity>0</DocSecurity>
  <Lines>20</Lines>
  <Paragraphs>13</Paragraphs>
  <ScaleCrop>false</ScaleCrop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2026-03-27T11:58:00Z</dcterms:created>
  <dcterms:modified xsi:type="dcterms:W3CDTF">2026-03-27T11:58:00Z</dcterms:modified>
</cp:coreProperties>
</file>