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B72" w:rsidRDefault="006C5B72" w:rsidP="006C5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CHAUMBER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C5B72" w:rsidRDefault="006C5B72" w:rsidP="006C5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Rugby, Warwickshire. Yeoman.</w:t>
      </w:r>
    </w:p>
    <w:p w:rsidR="006C5B72" w:rsidRDefault="006C5B72" w:rsidP="006C5B72">
      <w:pPr>
        <w:rPr>
          <w:rFonts w:ascii="Times New Roman" w:hAnsi="Times New Roman" w:cs="Times New Roman"/>
        </w:rPr>
      </w:pPr>
    </w:p>
    <w:p w:rsidR="006C5B72" w:rsidRDefault="006C5B72" w:rsidP="006C5B72">
      <w:pPr>
        <w:rPr>
          <w:rFonts w:ascii="Times New Roman" w:hAnsi="Times New Roman" w:cs="Times New Roman"/>
        </w:rPr>
      </w:pPr>
    </w:p>
    <w:p w:rsidR="006C5B72" w:rsidRDefault="006C5B72" w:rsidP="006C5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Entwhistle</w:t>
      </w:r>
      <w:proofErr w:type="spellEnd"/>
      <w:r>
        <w:rPr>
          <w:rFonts w:ascii="Times New Roman" w:hAnsi="Times New Roman" w:cs="Times New Roman"/>
        </w:rPr>
        <w:t>, Sheriff of Warwickshire and Leicestershire(q.v.)</w:t>
      </w:r>
    </w:p>
    <w:p w:rsidR="006C5B72" w:rsidRDefault="006C5B72" w:rsidP="006C5B7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brought a plaint of debt against him.</w:t>
      </w:r>
    </w:p>
    <w:p w:rsidR="006C5B72" w:rsidRDefault="006C5B72" w:rsidP="006C5B7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6C5B72" w:rsidRDefault="006C5B72" w:rsidP="006C5B72">
      <w:pPr>
        <w:rPr>
          <w:rFonts w:ascii="Times New Roman" w:hAnsi="Times New Roman" w:cs="Times New Roman"/>
        </w:rPr>
      </w:pPr>
    </w:p>
    <w:p w:rsidR="006C5B72" w:rsidRDefault="006C5B72" w:rsidP="006C5B72">
      <w:pPr>
        <w:rPr>
          <w:rFonts w:ascii="Times New Roman" w:hAnsi="Times New Roman" w:cs="Times New Roman"/>
        </w:rPr>
      </w:pPr>
    </w:p>
    <w:p w:rsidR="006C5B72" w:rsidRDefault="006C5B72" w:rsidP="006C5B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2017</w:t>
      </w:r>
    </w:p>
    <w:p w:rsidR="006B2F86" w:rsidRPr="00E71FC3" w:rsidRDefault="006C5B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B72" w:rsidRDefault="006C5B72" w:rsidP="00E71FC3">
      <w:r>
        <w:separator/>
      </w:r>
    </w:p>
  </w:endnote>
  <w:endnote w:type="continuationSeparator" w:id="0">
    <w:p w:rsidR="006C5B72" w:rsidRDefault="006C5B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B72" w:rsidRDefault="006C5B72" w:rsidP="00E71FC3">
      <w:r>
        <w:separator/>
      </w:r>
    </w:p>
  </w:footnote>
  <w:footnote w:type="continuationSeparator" w:id="0">
    <w:p w:rsidR="006C5B72" w:rsidRDefault="006C5B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72"/>
    <w:rsid w:val="001A7C09"/>
    <w:rsid w:val="00577BD5"/>
    <w:rsid w:val="00656CBA"/>
    <w:rsid w:val="006A1F77"/>
    <w:rsid w:val="006C5B7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B589F3-D4FD-498F-B674-3A3B6A54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5B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2017-10-08T18:54:00Z</dcterms:created>
  <dcterms:modified xsi:type="dcterms:W3CDTF">2017-10-08T18:54:00Z</dcterms:modified>
</cp:coreProperties>
</file>