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DE" w:rsidRDefault="007136DE" w:rsidP="007136DE">
      <w:pPr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</w:rPr>
        <w:t>William CHAUMBER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fl.1484)</w:t>
      </w:r>
    </w:p>
    <w:p w:rsidR="007136DE" w:rsidRDefault="007136DE" w:rsidP="007136DE">
      <w:pPr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u w:val="none"/>
        </w:rPr>
      </w:pPr>
    </w:p>
    <w:p w:rsidR="007136DE" w:rsidRDefault="007136DE" w:rsidP="007136DE">
      <w:pPr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u w:val="none"/>
        </w:rPr>
      </w:pPr>
    </w:p>
    <w:p w:rsidR="007136DE" w:rsidRDefault="007136DE" w:rsidP="007136DE">
      <w:pPr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  <w:t xml:space="preserve">He made a plaint of trespass against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>Thorneby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of Hanwell,</w:t>
      </w:r>
    </w:p>
    <w:p w:rsidR="007136DE" w:rsidRDefault="007136DE" w:rsidP="007136DE">
      <w:pPr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  <w:t>Oxfordshire(q.v.).</w:t>
      </w:r>
    </w:p>
    <w:p w:rsidR="007136DE" w:rsidRDefault="007136DE" w:rsidP="007136DE">
      <w:pPr>
        <w:rPr>
          <w:rFonts w:ascii="Times New Roman" w:eastAsia="Calibri" w:hAnsi="Times New Roman" w:cs="Times New Roman"/>
        </w:rPr>
      </w:pP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u w:val="none"/>
        </w:rPr>
        <w:tab/>
      </w: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7136DE" w:rsidRDefault="007136DE" w:rsidP="007136DE">
      <w:pPr>
        <w:rPr>
          <w:rFonts w:ascii="Times New Roman" w:eastAsia="Calibri" w:hAnsi="Times New Roman" w:cs="Times New Roman"/>
        </w:rPr>
      </w:pPr>
    </w:p>
    <w:p w:rsidR="007136DE" w:rsidRDefault="007136DE" w:rsidP="007136DE">
      <w:pPr>
        <w:rPr>
          <w:rFonts w:ascii="Times New Roman" w:eastAsia="Calibri" w:hAnsi="Times New Roman" w:cs="Times New Roman"/>
        </w:rPr>
      </w:pPr>
    </w:p>
    <w:p w:rsidR="007136DE" w:rsidRPr="00E32A1B" w:rsidRDefault="007136DE" w:rsidP="007136DE">
      <w:p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 June 2017</w:t>
      </w:r>
    </w:p>
    <w:p w:rsidR="006B2F86" w:rsidRPr="00E71FC3" w:rsidRDefault="007136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6DE" w:rsidRDefault="007136DE" w:rsidP="00E71FC3">
      <w:r>
        <w:separator/>
      </w:r>
    </w:p>
  </w:endnote>
  <w:endnote w:type="continuationSeparator" w:id="0">
    <w:p w:rsidR="007136DE" w:rsidRDefault="007136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6DE" w:rsidRDefault="007136DE" w:rsidP="00E71FC3">
      <w:r>
        <w:separator/>
      </w:r>
    </w:p>
  </w:footnote>
  <w:footnote w:type="continuationSeparator" w:id="0">
    <w:p w:rsidR="007136DE" w:rsidRDefault="007136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6DE"/>
    <w:rsid w:val="001A7C09"/>
    <w:rsid w:val="00577BD5"/>
    <w:rsid w:val="00656CBA"/>
    <w:rsid w:val="006A1F77"/>
    <w:rsid w:val="007136D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C6F0C-8AB2-4EB2-AF17-75808FFE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6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36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2017-06-10T19:22:00Z</dcterms:created>
  <dcterms:modified xsi:type="dcterms:W3CDTF">2017-06-10T19:22:00Z</dcterms:modified>
</cp:coreProperties>
</file>