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5CADD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CHAMBYR</w:t>
      </w:r>
      <w:r>
        <w:rPr>
          <w:rFonts w:ascii="Times New Roman" w:hAnsi="Times New Roman" w:cs="Times New Roman"/>
        </w:rPr>
        <w:t xml:space="preserve">      (fl.1483)</w:t>
      </w:r>
    </w:p>
    <w:p w14:paraId="02E46345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Sutton, Norfolk. Husbandman.</w:t>
      </w:r>
    </w:p>
    <w:p w14:paraId="0EC0FF86" w14:textId="77777777" w:rsidR="009176E4" w:rsidRDefault="009176E4" w:rsidP="009176E4">
      <w:pPr>
        <w:rPr>
          <w:rFonts w:ascii="Times New Roman" w:hAnsi="Times New Roman" w:cs="Times New Roman"/>
        </w:rPr>
      </w:pPr>
    </w:p>
    <w:p w14:paraId="1D1766AA" w14:textId="77777777" w:rsidR="009176E4" w:rsidRDefault="009176E4" w:rsidP="009176E4">
      <w:pPr>
        <w:rPr>
          <w:rFonts w:ascii="Times New Roman" w:hAnsi="Times New Roman" w:cs="Times New Roman"/>
        </w:rPr>
      </w:pPr>
    </w:p>
    <w:p w14:paraId="25CA4DF8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Cook of Barton(q.v.) brought a plaint of debt against him, Joan</w:t>
      </w:r>
    </w:p>
    <w:p w14:paraId="5D1DDE23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Hardewyn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Smallburgh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Coowper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Smallburgh</w:t>
      </w:r>
      <w:proofErr w:type="spellEnd"/>
      <w:r>
        <w:rPr>
          <w:rFonts w:ascii="Times New Roman" w:hAnsi="Times New Roman" w:cs="Times New Roman"/>
        </w:rPr>
        <w:t>(q.v.) and</w:t>
      </w:r>
    </w:p>
    <w:p w14:paraId="5DDFC3A6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Estmour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Irstead</w:t>
      </w:r>
      <w:proofErr w:type="spellEnd"/>
      <w:r>
        <w:rPr>
          <w:rFonts w:ascii="Times New Roman" w:hAnsi="Times New Roman" w:cs="Times New Roman"/>
        </w:rPr>
        <w:t>(q.v.).</w:t>
      </w:r>
    </w:p>
    <w:p w14:paraId="6C619676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6D620EE" w14:textId="77777777" w:rsidR="009176E4" w:rsidRDefault="009176E4" w:rsidP="009176E4">
      <w:pPr>
        <w:rPr>
          <w:rFonts w:ascii="Times New Roman" w:hAnsi="Times New Roman" w:cs="Times New Roman"/>
        </w:rPr>
      </w:pPr>
    </w:p>
    <w:p w14:paraId="0FBA323D" w14:textId="77777777" w:rsidR="009176E4" w:rsidRDefault="009176E4" w:rsidP="009176E4">
      <w:pPr>
        <w:rPr>
          <w:rFonts w:ascii="Times New Roman" w:hAnsi="Times New Roman" w:cs="Times New Roman"/>
        </w:rPr>
      </w:pPr>
    </w:p>
    <w:p w14:paraId="752617A9" w14:textId="77777777" w:rsidR="009176E4" w:rsidRDefault="009176E4" w:rsidP="0091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September 2019</w:t>
      </w:r>
    </w:p>
    <w:p w14:paraId="5166B5DD" w14:textId="77777777" w:rsidR="006B2F86" w:rsidRPr="00E71FC3" w:rsidRDefault="009176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73F6E" w14:textId="77777777" w:rsidR="009176E4" w:rsidRDefault="009176E4" w:rsidP="00E71FC3">
      <w:r>
        <w:separator/>
      </w:r>
    </w:p>
  </w:endnote>
  <w:endnote w:type="continuationSeparator" w:id="0">
    <w:p w14:paraId="18B9AF48" w14:textId="77777777" w:rsidR="009176E4" w:rsidRDefault="009176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93F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8238F" w14:textId="77777777" w:rsidR="009176E4" w:rsidRDefault="009176E4" w:rsidP="00E71FC3">
      <w:r>
        <w:separator/>
      </w:r>
    </w:p>
  </w:footnote>
  <w:footnote w:type="continuationSeparator" w:id="0">
    <w:p w14:paraId="010C8DDB" w14:textId="77777777" w:rsidR="009176E4" w:rsidRDefault="009176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6E4"/>
    <w:rsid w:val="001A7C09"/>
    <w:rsid w:val="00577BD5"/>
    <w:rsid w:val="00656CBA"/>
    <w:rsid w:val="006A1F77"/>
    <w:rsid w:val="00733BE7"/>
    <w:rsid w:val="009176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F19A4"/>
  <w15:chartTrackingRefBased/>
  <w15:docId w15:val="{E0CD2B3D-DDA7-437B-985D-C2A8BE99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176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2019-09-26T19:14:00Z</dcterms:created>
  <dcterms:modified xsi:type="dcterms:W3CDTF">2019-09-26T19:15:00Z</dcterms:modified>
</cp:coreProperties>
</file>