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B0EFA" w14:textId="77777777" w:rsidR="003E0301" w:rsidRDefault="003E0301" w:rsidP="003E03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CHAMBYR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18EA5355" w14:textId="77777777" w:rsidR="003E0301" w:rsidRDefault="003E0301" w:rsidP="003E03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708B946E" w14:textId="77777777" w:rsidR="003E0301" w:rsidRDefault="003E0301" w:rsidP="003E03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CA34C6" w14:textId="77777777" w:rsidR="003E0301" w:rsidRDefault="003E0301" w:rsidP="003E03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5770AA" w14:textId="77777777" w:rsidR="003E0301" w:rsidRDefault="003E0301" w:rsidP="003E03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 xml:space="preserve">He took on an apprentice,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Seman</w:t>
      </w:r>
      <w:proofErr w:type="spellEnd"/>
      <w:r>
        <w:rPr>
          <w:rFonts w:ascii="Times New Roman" w:hAnsi="Times New Roman" w:cs="Times New Roman"/>
          <w:sz w:val="24"/>
          <w:szCs w:val="24"/>
        </w:rPr>
        <w:t>(ibid.).</w:t>
      </w:r>
    </w:p>
    <w:p w14:paraId="1A89F058" w14:textId="77777777" w:rsidR="003E0301" w:rsidRDefault="003E0301" w:rsidP="003E03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38D6177E" w14:textId="77777777" w:rsidR="003E0301" w:rsidRDefault="003E0301" w:rsidP="003E03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50071B" w14:textId="77777777" w:rsidR="003E0301" w:rsidRDefault="003E0301" w:rsidP="003E03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2D517B" w14:textId="77777777" w:rsidR="003E0301" w:rsidRDefault="003E0301" w:rsidP="003E03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May 2022</w:t>
      </w:r>
    </w:p>
    <w:p w14:paraId="79D8A66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D4DE4" w14:textId="77777777" w:rsidR="003E0301" w:rsidRDefault="003E0301" w:rsidP="009139A6">
      <w:r>
        <w:separator/>
      </w:r>
    </w:p>
  </w:endnote>
  <w:endnote w:type="continuationSeparator" w:id="0">
    <w:p w14:paraId="55BCF51F" w14:textId="77777777" w:rsidR="003E0301" w:rsidRDefault="003E03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4B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62F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DE5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57F51" w14:textId="77777777" w:rsidR="003E0301" w:rsidRDefault="003E0301" w:rsidP="009139A6">
      <w:r>
        <w:separator/>
      </w:r>
    </w:p>
  </w:footnote>
  <w:footnote w:type="continuationSeparator" w:id="0">
    <w:p w14:paraId="7D95693E" w14:textId="77777777" w:rsidR="003E0301" w:rsidRDefault="003E03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C63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BA8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8B7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301"/>
    <w:rsid w:val="000666E0"/>
    <w:rsid w:val="002510B7"/>
    <w:rsid w:val="003E030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0D508"/>
  <w15:chartTrackingRefBased/>
  <w15:docId w15:val="{DC1AA496-6EF6-4063-A865-4F724D755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2022-05-30T17:57:00Z</dcterms:created>
  <dcterms:modified xsi:type="dcterms:W3CDTF">2022-05-30T17:57:00Z</dcterms:modified>
</cp:coreProperties>
</file>