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333F" w:rsidRDefault="00D7333F" w:rsidP="00D733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CHAMBUR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D7333F" w:rsidRDefault="00D7333F" w:rsidP="00D733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Newport Pagnell, Buckinghamshire. Chapman.</w:t>
      </w:r>
    </w:p>
    <w:p w:rsidR="00D7333F" w:rsidRDefault="00D7333F" w:rsidP="00D7333F">
      <w:pPr>
        <w:rPr>
          <w:rFonts w:ascii="Times New Roman" w:hAnsi="Times New Roman" w:cs="Times New Roman"/>
        </w:rPr>
      </w:pPr>
    </w:p>
    <w:p w:rsidR="00D7333F" w:rsidRDefault="00D7333F" w:rsidP="00D7333F">
      <w:pPr>
        <w:rPr>
          <w:rFonts w:ascii="Times New Roman" w:hAnsi="Times New Roman" w:cs="Times New Roman"/>
        </w:rPr>
      </w:pPr>
    </w:p>
    <w:p w:rsidR="00D7333F" w:rsidRDefault="00D7333F" w:rsidP="00D733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Grenfeld</w:t>
      </w:r>
      <w:proofErr w:type="spellEnd"/>
      <w:r>
        <w:rPr>
          <w:rFonts w:ascii="Times New Roman" w:hAnsi="Times New Roman" w:cs="Times New Roman"/>
        </w:rPr>
        <w:t xml:space="preserve">, clerk(q.v.), </w:t>
      </w:r>
      <w:proofErr w:type="gramStart"/>
      <w:r>
        <w:rPr>
          <w:rFonts w:ascii="Times New Roman" w:hAnsi="Times New Roman" w:cs="Times New Roman"/>
        </w:rPr>
        <w:t>brought  a</w:t>
      </w:r>
      <w:proofErr w:type="gramEnd"/>
      <w:r>
        <w:rPr>
          <w:rFonts w:ascii="Times New Roman" w:hAnsi="Times New Roman" w:cs="Times New Roman"/>
        </w:rPr>
        <w:t xml:space="preserve"> plaint of debt execution against </w:t>
      </w:r>
    </w:p>
    <w:p w:rsidR="00D7333F" w:rsidRDefault="00D7333F" w:rsidP="00D733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him.</w:t>
      </w:r>
    </w:p>
    <w:p w:rsidR="00D7333F" w:rsidRDefault="00D7333F" w:rsidP="00D733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6F42B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D7333F" w:rsidRDefault="00D7333F" w:rsidP="00D7333F">
      <w:pPr>
        <w:rPr>
          <w:rFonts w:ascii="Times New Roman" w:hAnsi="Times New Roman" w:cs="Times New Roman"/>
        </w:rPr>
      </w:pPr>
    </w:p>
    <w:p w:rsidR="00D7333F" w:rsidRDefault="00D7333F" w:rsidP="00D7333F">
      <w:pPr>
        <w:rPr>
          <w:rFonts w:ascii="Times New Roman" w:hAnsi="Times New Roman" w:cs="Times New Roman"/>
        </w:rPr>
      </w:pPr>
    </w:p>
    <w:p w:rsidR="00D7333F" w:rsidRDefault="00D7333F" w:rsidP="00D733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December 2017</w:t>
      </w:r>
    </w:p>
    <w:p w:rsidR="006B2F86" w:rsidRPr="00E71FC3" w:rsidRDefault="00D7333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333F" w:rsidRDefault="00D7333F" w:rsidP="00E71FC3">
      <w:r>
        <w:separator/>
      </w:r>
    </w:p>
  </w:endnote>
  <w:endnote w:type="continuationSeparator" w:id="0">
    <w:p w:rsidR="00D7333F" w:rsidRDefault="00D7333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333F" w:rsidRDefault="00D7333F" w:rsidP="00E71FC3">
      <w:r>
        <w:separator/>
      </w:r>
    </w:p>
  </w:footnote>
  <w:footnote w:type="continuationSeparator" w:id="0">
    <w:p w:rsidR="00D7333F" w:rsidRDefault="00D7333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33F"/>
    <w:rsid w:val="001A7C09"/>
    <w:rsid w:val="00577BD5"/>
    <w:rsid w:val="00656CBA"/>
    <w:rsid w:val="006A1F77"/>
    <w:rsid w:val="00733BE7"/>
    <w:rsid w:val="00AB52E8"/>
    <w:rsid w:val="00B16D3F"/>
    <w:rsid w:val="00BB41AC"/>
    <w:rsid w:val="00D733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6CB296-74D5-4E6C-B865-A97FF6448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333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733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2017-12-15T21:20:00Z</dcterms:created>
  <dcterms:modified xsi:type="dcterms:W3CDTF">2017-12-15T21:21:00Z</dcterms:modified>
</cp:coreProperties>
</file>