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CHAMBRE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Normanton on Trent, Nottinghamshire.</w:t>
      </w: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Katherine de la Pole(q.v.).</w:t>
      </w: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21-285)</w:t>
      </w: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4B4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54B4" w:rsidRPr="00B95386" w:rsidRDefault="00CB54B4" w:rsidP="00CB54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</w:p>
    <w:p w:rsidR="006B2F86" w:rsidRPr="00CB54B4" w:rsidRDefault="00CB54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B54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4B4" w:rsidRDefault="00CB54B4" w:rsidP="00E71FC3">
      <w:pPr>
        <w:spacing w:after="0" w:line="240" w:lineRule="auto"/>
      </w:pPr>
      <w:r>
        <w:separator/>
      </w:r>
    </w:p>
  </w:endnote>
  <w:endnote w:type="continuationSeparator" w:id="0">
    <w:p w:rsidR="00CB54B4" w:rsidRDefault="00CB54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4B4" w:rsidRDefault="00CB54B4" w:rsidP="00E71FC3">
      <w:pPr>
        <w:spacing w:after="0" w:line="240" w:lineRule="auto"/>
      </w:pPr>
      <w:r>
        <w:separator/>
      </w:r>
    </w:p>
  </w:footnote>
  <w:footnote w:type="continuationSeparator" w:id="0">
    <w:p w:rsidR="00CB54B4" w:rsidRDefault="00CB54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B4"/>
    <w:rsid w:val="00AB52E8"/>
    <w:rsid w:val="00B16D3F"/>
    <w:rsid w:val="00CB54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1FCE"/>
  <w15:chartTrackingRefBased/>
  <w15:docId w15:val="{2EF8D156-2D69-479D-8C44-51935A31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2016-02-28T20:28:00Z</dcterms:created>
  <dcterms:modified xsi:type="dcterms:W3CDTF">2016-02-28T20:29:00Z</dcterms:modified>
</cp:coreProperties>
</file>