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CHAMBRE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Levens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Westmoreland. Gentleman.</w:t>
      </w:r>
    </w:p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Sir Thomas Par(q.v.) brought a plaint of trespass and fishing against him,</w:t>
      </w:r>
    </w:p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Geoffrey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Prestons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(q.v.), Roland Milne(q.v.), Richard Preston, junior(q.v.),</w:t>
      </w:r>
    </w:p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Christopher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Shippard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 William Preston(q.v.) and Richard Wilson(q.v.),</w:t>
      </w:r>
    </w:p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all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Levens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B6B91" w:rsidRDefault="00AB6B91" w:rsidP="00AB6B9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May 2016</w:t>
      </w:r>
    </w:p>
    <w:p w:rsidR="006B2F86" w:rsidRPr="00E71FC3" w:rsidRDefault="00AB6B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B91" w:rsidRDefault="00AB6B91" w:rsidP="00E71FC3">
      <w:pPr>
        <w:spacing w:after="0" w:line="240" w:lineRule="auto"/>
      </w:pPr>
      <w:r>
        <w:separator/>
      </w:r>
    </w:p>
  </w:endnote>
  <w:endnote w:type="continuationSeparator" w:id="0">
    <w:p w:rsidR="00AB6B91" w:rsidRDefault="00AB6B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B91" w:rsidRDefault="00AB6B91" w:rsidP="00E71FC3">
      <w:pPr>
        <w:spacing w:after="0" w:line="240" w:lineRule="auto"/>
      </w:pPr>
      <w:r>
        <w:separator/>
      </w:r>
    </w:p>
  </w:footnote>
  <w:footnote w:type="continuationSeparator" w:id="0">
    <w:p w:rsidR="00AB6B91" w:rsidRDefault="00AB6B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B91"/>
    <w:rsid w:val="00AB52E8"/>
    <w:rsid w:val="00AB6B91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6FDB9B-4200-4618-9058-A54E6789F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B6B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2016-06-06T20:35:00Z</dcterms:created>
  <dcterms:modified xsi:type="dcterms:W3CDTF">2016-06-06T20:35:00Z</dcterms:modified>
</cp:coreProperties>
</file>