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7C1B7" w14:textId="014914C4" w:rsidR="006B2F86" w:rsidRDefault="00A65C1F" w:rsidP="00E71FC3">
      <w:pPr>
        <w:pStyle w:val="NoSpacing"/>
      </w:pPr>
      <w:r>
        <w:rPr>
          <w:u w:val="single"/>
        </w:rPr>
        <w:t>Walter de CHAMBRE</w:t>
      </w:r>
      <w:r>
        <w:t xml:space="preserve">       (fl.1386-1408)</w:t>
      </w:r>
    </w:p>
    <w:p w14:paraId="6BAE5E52" w14:textId="4D935FDB" w:rsidR="00A65C1F" w:rsidRDefault="00A65C1F" w:rsidP="00E71FC3">
      <w:pPr>
        <w:pStyle w:val="NoSpacing"/>
      </w:pPr>
      <w:r>
        <w:t xml:space="preserve">Vicar of </w:t>
      </w:r>
      <w:proofErr w:type="spellStart"/>
      <w:r>
        <w:t>St.John’s</w:t>
      </w:r>
      <w:proofErr w:type="spellEnd"/>
      <w:r>
        <w:t xml:space="preserve"> church, Salton, North Riding of Yorkshire.</w:t>
      </w:r>
    </w:p>
    <w:p w14:paraId="29D1294E" w14:textId="582A5985" w:rsidR="00A65C1F" w:rsidRDefault="00A65C1F" w:rsidP="00E71FC3">
      <w:pPr>
        <w:pStyle w:val="NoSpacing"/>
      </w:pPr>
    </w:p>
    <w:p w14:paraId="6BB92864" w14:textId="394F85CE" w:rsidR="00A65C1F" w:rsidRDefault="00A65C1F" w:rsidP="00E71FC3">
      <w:pPr>
        <w:pStyle w:val="NoSpacing"/>
      </w:pPr>
    </w:p>
    <w:p w14:paraId="3ACD04E1" w14:textId="6FC32181" w:rsidR="00A65C1F" w:rsidRDefault="00A65C1F" w:rsidP="00E71FC3">
      <w:pPr>
        <w:pStyle w:val="NoSpacing"/>
      </w:pPr>
      <w:r>
        <w:t>18 Jul.1386</w:t>
      </w:r>
      <w:r>
        <w:tab/>
        <w:t>He became Vicar.</w:t>
      </w:r>
    </w:p>
    <w:p w14:paraId="2BE93E96" w14:textId="3F521123" w:rsidR="00A65C1F" w:rsidRDefault="00A65C1F" w:rsidP="00A65C1F">
      <w:pPr>
        <w:pStyle w:val="NoSpacing"/>
      </w:pPr>
      <w:r>
        <w:tab/>
      </w:r>
      <w:r>
        <w:tab/>
        <w:t>(from information in the church)</w:t>
      </w:r>
    </w:p>
    <w:p w14:paraId="4A685417" w14:textId="1F6ED12C" w:rsidR="00A65C1F" w:rsidRDefault="00A65C1F" w:rsidP="00A65C1F">
      <w:pPr>
        <w:pStyle w:val="NoSpacing"/>
      </w:pPr>
    </w:p>
    <w:p w14:paraId="795B3E27" w14:textId="3C6C4EB6" w:rsidR="00A65C1F" w:rsidRDefault="00A65C1F" w:rsidP="00A65C1F">
      <w:pPr>
        <w:pStyle w:val="NoSpacing"/>
      </w:pPr>
    </w:p>
    <w:p w14:paraId="22146F5D" w14:textId="0B9E0C6E" w:rsidR="00A65C1F" w:rsidRPr="00A65C1F" w:rsidRDefault="00A65C1F" w:rsidP="00A65C1F">
      <w:pPr>
        <w:pStyle w:val="NoSpacing"/>
      </w:pPr>
      <w:r>
        <w:t>27 February 2020</w:t>
      </w:r>
      <w:bookmarkStart w:id="0" w:name="_GoBack"/>
      <w:bookmarkEnd w:id="0"/>
    </w:p>
    <w:sectPr w:rsidR="00A65C1F" w:rsidRPr="00A65C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373D7" w14:textId="77777777" w:rsidR="00A65C1F" w:rsidRDefault="00A65C1F" w:rsidP="00E71FC3">
      <w:pPr>
        <w:spacing w:after="0" w:line="240" w:lineRule="auto"/>
      </w:pPr>
      <w:r>
        <w:separator/>
      </w:r>
    </w:p>
  </w:endnote>
  <w:endnote w:type="continuationSeparator" w:id="0">
    <w:p w14:paraId="38723877" w14:textId="77777777" w:rsidR="00A65C1F" w:rsidRDefault="00A65C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622E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F753A" w14:textId="77777777" w:rsidR="00A65C1F" w:rsidRDefault="00A65C1F" w:rsidP="00E71FC3">
      <w:pPr>
        <w:spacing w:after="0" w:line="240" w:lineRule="auto"/>
      </w:pPr>
      <w:r>
        <w:separator/>
      </w:r>
    </w:p>
  </w:footnote>
  <w:footnote w:type="continuationSeparator" w:id="0">
    <w:p w14:paraId="0327EE21" w14:textId="77777777" w:rsidR="00A65C1F" w:rsidRDefault="00A65C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1F"/>
    <w:rsid w:val="001A7C09"/>
    <w:rsid w:val="00577BD5"/>
    <w:rsid w:val="006A1F77"/>
    <w:rsid w:val="00733BE7"/>
    <w:rsid w:val="00A65C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B8CC8"/>
  <w15:chartTrackingRefBased/>
  <w15:docId w15:val="{D77E7B71-3AA8-4C64-AE96-3B72E667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2020-02-27T21:29:00Z</dcterms:created>
  <dcterms:modified xsi:type="dcterms:W3CDTF">2020-02-27T21:31:00Z</dcterms:modified>
</cp:coreProperties>
</file>