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7BAFB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CHAMBRE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4CED28CB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Litchfield.</w:t>
      </w:r>
    </w:p>
    <w:p w14:paraId="4142C618" w14:textId="77777777" w:rsidR="00CA1EBF" w:rsidRDefault="00CA1EBF" w:rsidP="00CA1EBF">
      <w:pPr>
        <w:pStyle w:val="NoSpacing"/>
        <w:rPr>
          <w:rFonts w:cs="Times New Roman"/>
          <w:szCs w:val="24"/>
        </w:rPr>
      </w:pPr>
    </w:p>
    <w:p w14:paraId="39B65219" w14:textId="77777777" w:rsidR="00CA1EBF" w:rsidRDefault="00CA1EBF" w:rsidP="00CA1EBF">
      <w:pPr>
        <w:pStyle w:val="NoSpacing"/>
        <w:rPr>
          <w:rFonts w:cs="Times New Roman"/>
          <w:szCs w:val="24"/>
        </w:rPr>
      </w:pPr>
    </w:p>
    <w:p w14:paraId="22785895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7DEB1B40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>
        <w:rPr>
          <w:rFonts w:cs="Times New Roman"/>
          <w:szCs w:val="24"/>
        </w:rPr>
        <w:t>persons</w:t>
      </w:r>
      <w:proofErr w:type="gramEnd"/>
      <w:r>
        <w:rPr>
          <w:rFonts w:cs="Times New Roman"/>
          <w:szCs w:val="24"/>
        </w:rPr>
        <w:t xml:space="preserve"> having goods</w:t>
      </w:r>
    </w:p>
    <w:p w14:paraId="3F815F42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Staffordshire</w:t>
      </w:r>
    </w:p>
    <w:p w14:paraId="61304E4D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1538CC52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p.85)</w:t>
      </w:r>
    </w:p>
    <w:p w14:paraId="3F03324B" w14:textId="77777777" w:rsidR="00CA1EBF" w:rsidRDefault="00CA1EBF" w:rsidP="00CA1EBF">
      <w:pPr>
        <w:pStyle w:val="NoSpacing"/>
        <w:rPr>
          <w:rFonts w:cs="Times New Roman"/>
          <w:szCs w:val="24"/>
        </w:rPr>
      </w:pPr>
    </w:p>
    <w:p w14:paraId="78AD2C2D" w14:textId="77777777" w:rsidR="00CA1EBF" w:rsidRDefault="00CA1EBF" w:rsidP="00CA1EBF">
      <w:pPr>
        <w:pStyle w:val="NoSpacing"/>
        <w:rPr>
          <w:rFonts w:cs="Times New Roman"/>
          <w:szCs w:val="24"/>
        </w:rPr>
      </w:pPr>
    </w:p>
    <w:p w14:paraId="2684BEBF" w14:textId="77777777" w:rsidR="00CA1EBF" w:rsidRDefault="00CA1EBF" w:rsidP="00CA1E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November 2024</w:t>
      </w:r>
    </w:p>
    <w:p w14:paraId="224973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9DF07" w14:textId="77777777" w:rsidR="00CA1EBF" w:rsidRDefault="00CA1EBF" w:rsidP="009139A6">
      <w:r>
        <w:separator/>
      </w:r>
    </w:p>
  </w:endnote>
  <w:endnote w:type="continuationSeparator" w:id="0">
    <w:p w14:paraId="4BD49525" w14:textId="77777777" w:rsidR="00CA1EBF" w:rsidRDefault="00CA1E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EE2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49E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C4A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0B73E" w14:textId="77777777" w:rsidR="00CA1EBF" w:rsidRDefault="00CA1EBF" w:rsidP="009139A6">
      <w:r>
        <w:separator/>
      </w:r>
    </w:p>
  </w:footnote>
  <w:footnote w:type="continuationSeparator" w:id="0">
    <w:p w14:paraId="43E3E2E8" w14:textId="77777777" w:rsidR="00CA1EBF" w:rsidRDefault="00CA1E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553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CEE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56D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BF"/>
    <w:rsid w:val="000666E0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1EBF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67232"/>
  <w15:chartTrackingRefBased/>
  <w15:docId w15:val="{09321181-BB8A-4681-93AE-7CAF19C0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2024-11-03T16:30:00Z</dcterms:created>
  <dcterms:modified xsi:type="dcterms:W3CDTF">2024-11-03T16:30:00Z</dcterms:modified>
</cp:coreProperties>
</file>