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F1FA9" w14:textId="77777777" w:rsidR="003F6950" w:rsidRDefault="003F6950" w:rsidP="003F69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CHAMBRE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fl.1453)</w:t>
      </w:r>
    </w:p>
    <w:p w14:paraId="650E6644" w14:textId="77777777" w:rsidR="003F6950" w:rsidRDefault="003F6950" w:rsidP="003F69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Magdalene without </w:t>
      </w:r>
      <w:proofErr w:type="spellStart"/>
      <w:r>
        <w:rPr>
          <w:rFonts w:ascii="Times New Roman" w:hAnsi="Times New Roman" w:cs="Times New Roman"/>
          <w:sz w:val="24"/>
          <w:szCs w:val="24"/>
        </w:rPr>
        <w:t>Aldgate</w:t>
      </w:r>
      <w:proofErr w:type="spellEnd"/>
      <w:r>
        <w:rPr>
          <w:rFonts w:ascii="Times New Roman" w:hAnsi="Times New Roman" w:cs="Times New Roman"/>
          <w:sz w:val="24"/>
          <w:szCs w:val="24"/>
        </w:rPr>
        <w:t>, Middlesex. Cutler.</w:t>
      </w:r>
    </w:p>
    <w:p w14:paraId="747630AB" w14:textId="77777777" w:rsidR="003F6950" w:rsidRDefault="003F6950" w:rsidP="003F69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35F486" w14:textId="77777777" w:rsidR="003F6950" w:rsidRDefault="003F6950" w:rsidP="003F69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F2A1CE" w14:textId="77777777" w:rsidR="003F6950" w:rsidRDefault="003F6950" w:rsidP="003F6950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1453</w:t>
      </w:r>
      <w:r>
        <w:rPr>
          <w:rFonts w:ascii="Times New Roman" w:hAnsi="Times New Roman" w:cs="Times New Roman"/>
          <w:sz w:val="24"/>
          <w:szCs w:val="24"/>
        </w:rPr>
        <w:tab/>
        <w:t xml:space="preserve">John Lucas(q.v.) brought a plaint of debt against him,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Hole </w:t>
      </w:r>
    </w:p>
    <w:p w14:paraId="44362FAE" w14:textId="77777777" w:rsidR="003F6950" w:rsidRDefault="003F6950" w:rsidP="003F6950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Great Bookham, Surrey(q.v.), Peter </w:t>
      </w:r>
      <w:proofErr w:type="spellStart"/>
      <w:r>
        <w:rPr>
          <w:rFonts w:ascii="Times New Roman" w:hAnsi="Times New Roman" w:cs="Times New Roman"/>
          <w:sz w:val="24"/>
          <w:szCs w:val="24"/>
        </w:rPr>
        <w:t>Oker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Mickleham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Humfrey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Lingfield(q.v.).</w:t>
      </w:r>
    </w:p>
    <w:p w14:paraId="6DD009DD" w14:textId="77777777" w:rsidR="003F6950" w:rsidRDefault="003F6950" w:rsidP="003F6950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E77645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https://waalt.uh.edu/index.php/CP40/748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1175373" w14:textId="77777777" w:rsidR="003F6950" w:rsidRDefault="003F6950" w:rsidP="003F69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E95FD5" w14:textId="77777777" w:rsidR="003F6950" w:rsidRDefault="003F6950" w:rsidP="003F69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0E4E49" w14:textId="77777777" w:rsidR="003F6950" w:rsidRDefault="003F6950" w:rsidP="003F69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August 2022</w:t>
      </w:r>
    </w:p>
    <w:p w14:paraId="6F8AAEA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EE065" w14:textId="77777777" w:rsidR="003F6950" w:rsidRDefault="003F6950" w:rsidP="009139A6">
      <w:r>
        <w:separator/>
      </w:r>
    </w:p>
  </w:endnote>
  <w:endnote w:type="continuationSeparator" w:id="0">
    <w:p w14:paraId="08EED5EA" w14:textId="77777777" w:rsidR="003F6950" w:rsidRDefault="003F695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E553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9E34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E3E5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C28AC" w14:textId="77777777" w:rsidR="003F6950" w:rsidRDefault="003F6950" w:rsidP="009139A6">
      <w:r>
        <w:separator/>
      </w:r>
    </w:p>
  </w:footnote>
  <w:footnote w:type="continuationSeparator" w:id="0">
    <w:p w14:paraId="4066709F" w14:textId="77777777" w:rsidR="003F6950" w:rsidRDefault="003F695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B744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DAE9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1440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950"/>
    <w:rsid w:val="000666E0"/>
    <w:rsid w:val="002510B7"/>
    <w:rsid w:val="003F6950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72CA7"/>
  <w15:chartTrackingRefBased/>
  <w15:docId w15:val="{B916DC25-5533-4B79-8427-E109ECA02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F69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2022-09-02T10:58:00Z</dcterms:created>
  <dcterms:modified xsi:type="dcterms:W3CDTF">2022-09-02T10:58:00Z</dcterms:modified>
</cp:coreProperties>
</file>