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5C537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1DBC1B1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16A2A707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E779A" w14:textId="66ED376E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45333" w14:textId="6F6605DB" w:rsidR="00140966" w:rsidRDefault="00140966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He paid 10s to the Cutlers’ Company, his arrears for his entry fee.</w:t>
      </w:r>
    </w:p>
    <w:p w14:paraId="37FB8371" w14:textId="17C38863" w:rsidR="00140966" w:rsidRDefault="00140966" w:rsidP="00140966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140966"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 w:rsidRPr="00140966"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r w:rsidRPr="00140966">
        <w:rPr>
          <w:rFonts w:ascii="Times New Roman" w:eastAsia="Times New Roman" w:hAnsi="Times New Roman" w:cs="Times New Roman"/>
          <w:sz w:val="24"/>
          <w:szCs w:val="24"/>
        </w:rPr>
        <w:t xml:space="preserve"> published by the Cutlers’ Company 1916 p.</w:t>
      </w:r>
      <w:r>
        <w:rPr>
          <w:rFonts w:ascii="Times New Roman" w:eastAsia="Times New Roman" w:hAnsi="Times New Roman" w:cs="Times New Roman"/>
          <w:sz w:val="24"/>
          <w:szCs w:val="24"/>
        </w:rPr>
        <w:t>364)</w:t>
      </w:r>
    </w:p>
    <w:p w14:paraId="4353EAC6" w14:textId="73412622" w:rsidR="00A247B0" w:rsidRPr="00140966" w:rsidRDefault="00A247B0" w:rsidP="00A24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had an apprentice called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Lavyngton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 (ibid.)</w:t>
      </w:r>
    </w:p>
    <w:p w14:paraId="6F6F5AC2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Guildford, Surrey(q.v.),</w:t>
      </w:r>
    </w:p>
    <w:p w14:paraId="1DF9C295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Alan </w:t>
      </w:r>
      <w:proofErr w:type="spellStart"/>
      <w:r>
        <w:rPr>
          <w:rFonts w:ascii="Times New Roman" w:hAnsi="Times New Roman" w:cs="Times New Roman"/>
          <w:sz w:val="24"/>
          <w:szCs w:val="24"/>
        </w:rPr>
        <w:t>Braytoft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Kent(q.v.), and William George of </w:t>
      </w:r>
    </w:p>
    <w:p w14:paraId="11AA9C95" w14:textId="3C73AAC8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Guildford(q.v.).</w:t>
      </w:r>
    </w:p>
    <w:p w14:paraId="5945BA6C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292AD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0DA736" w14:textId="77777777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C5815" w14:textId="44072779" w:rsidR="00EE0279" w:rsidRDefault="00EE0279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2FD42" w14:textId="61821CC1" w:rsidR="00140966" w:rsidRDefault="00140966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2023</w:t>
      </w:r>
    </w:p>
    <w:p w14:paraId="5796031C" w14:textId="59018B56" w:rsidR="00A247B0" w:rsidRPr="00AC4E58" w:rsidRDefault="00A247B0" w:rsidP="00EE02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2024</w:t>
      </w:r>
    </w:p>
    <w:p w14:paraId="5A069C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7792D" w14:textId="77777777" w:rsidR="0012229B" w:rsidRDefault="0012229B" w:rsidP="009139A6">
      <w:r>
        <w:separator/>
      </w:r>
    </w:p>
  </w:endnote>
  <w:endnote w:type="continuationSeparator" w:id="0">
    <w:p w14:paraId="74F1DFDB" w14:textId="77777777" w:rsidR="0012229B" w:rsidRDefault="001222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3FE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A1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9E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74E96" w14:textId="77777777" w:rsidR="0012229B" w:rsidRDefault="0012229B" w:rsidP="009139A6">
      <w:r>
        <w:separator/>
      </w:r>
    </w:p>
  </w:footnote>
  <w:footnote w:type="continuationSeparator" w:id="0">
    <w:p w14:paraId="1DBE5E01" w14:textId="77777777" w:rsidR="0012229B" w:rsidRDefault="001222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0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2B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D5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79"/>
    <w:rsid w:val="000666E0"/>
    <w:rsid w:val="0012229B"/>
    <w:rsid w:val="00140966"/>
    <w:rsid w:val="002510B7"/>
    <w:rsid w:val="002944A2"/>
    <w:rsid w:val="005C130B"/>
    <w:rsid w:val="00826F5C"/>
    <w:rsid w:val="009139A6"/>
    <w:rsid w:val="009448BB"/>
    <w:rsid w:val="00A247B0"/>
    <w:rsid w:val="00A3176C"/>
    <w:rsid w:val="00AE65F8"/>
    <w:rsid w:val="00BA00AB"/>
    <w:rsid w:val="00CB4ED9"/>
    <w:rsid w:val="00EB3209"/>
    <w:rsid w:val="00EE027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2329A"/>
  <w15:chartTrackingRefBased/>
  <w15:docId w15:val="{21514F1A-CE95-40BF-8E5D-F0011E43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02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cp:lastPrinted>2023-02-24T10:42:00Z</cp:lastPrinted>
  <dcterms:created xsi:type="dcterms:W3CDTF">2022-09-23T09:05:00Z</dcterms:created>
  <dcterms:modified xsi:type="dcterms:W3CDTF">2023-02-24T10:43:00Z</dcterms:modified>
</cp:coreProperties>
</file>