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B36" w:rsidRDefault="00D76B36" w:rsidP="00D76B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CHAMBRE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D76B36" w:rsidRDefault="00D76B36" w:rsidP="00D76B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6B36" w:rsidRDefault="00D76B36" w:rsidP="00D76B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6B36" w:rsidRDefault="00D76B36" w:rsidP="00D76B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Chelmsford,</w:t>
      </w:r>
    </w:p>
    <w:p w:rsidR="00D76B36" w:rsidRDefault="00D76B36" w:rsidP="00D76B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into lands of the late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D76B36" w:rsidRDefault="00D76B36" w:rsidP="00D76B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24-109)</w:t>
      </w:r>
    </w:p>
    <w:p w:rsidR="00D76B36" w:rsidRDefault="00D76B36" w:rsidP="00D76B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6B36" w:rsidRDefault="00D76B36" w:rsidP="00D76B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6B36" w:rsidRDefault="00D76B36" w:rsidP="00D76B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2016</w:t>
      </w:r>
    </w:p>
    <w:p w:rsidR="006B2F86" w:rsidRPr="00D76B36" w:rsidRDefault="00D76B3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D76B3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B36" w:rsidRDefault="00D76B36" w:rsidP="00E71FC3">
      <w:pPr>
        <w:spacing w:after="0" w:line="240" w:lineRule="auto"/>
      </w:pPr>
      <w:r>
        <w:separator/>
      </w:r>
    </w:p>
  </w:endnote>
  <w:endnote w:type="continuationSeparator" w:id="0">
    <w:p w:rsidR="00D76B36" w:rsidRDefault="00D76B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B36" w:rsidRDefault="00D76B36" w:rsidP="00E71FC3">
      <w:pPr>
        <w:spacing w:after="0" w:line="240" w:lineRule="auto"/>
      </w:pPr>
      <w:r>
        <w:separator/>
      </w:r>
    </w:p>
  </w:footnote>
  <w:footnote w:type="continuationSeparator" w:id="0">
    <w:p w:rsidR="00D76B36" w:rsidRDefault="00D76B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B36"/>
    <w:rsid w:val="00AB52E8"/>
    <w:rsid w:val="00B16D3F"/>
    <w:rsid w:val="00D76B3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46CA9"/>
  <w15:chartTrackingRefBased/>
  <w15:docId w15:val="{A0CF06EB-5954-4738-8A40-040A4B8B8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7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2016-05-28T13:35:00Z</dcterms:created>
  <dcterms:modified xsi:type="dcterms:W3CDTF">2016-05-28T13:35:00Z</dcterms:modified>
</cp:coreProperties>
</file>