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CHAMBRE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fl.1436)</w:t>
      </w: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Feb.1436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Kendal,</w:t>
      </w: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Westmoreland, into land of the late William Stapleton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Edenhall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24-88)</w:t>
      </w: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0B20" w:rsidRDefault="00F70B20" w:rsidP="00F70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70B20" w:rsidRDefault="00F70B20" w:rsidP="00F70B2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  <w:bookmarkStart w:id="0" w:name="_GoBack"/>
      <w:bookmarkEnd w:id="0"/>
    </w:p>
    <w:sectPr w:rsidR="006B2F86" w:rsidRPr="00F70B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0B20" w:rsidRDefault="00F70B20" w:rsidP="00E71FC3">
      <w:pPr>
        <w:spacing w:after="0" w:line="240" w:lineRule="auto"/>
      </w:pPr>
      <w:r>
        <w:separator/>
      </w:r>
    </w:p>
  </w:endnote>
  <w:endnote w:type="continuationSeparator" w:id="0">
    <w:p w:rsidR="00F70B20" w:rsidRDefault="00F70B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0B20" w:rsidRDefault="00F70B20" w:rsidP="00E71FC3">
      <w:pPr>
        <w:spacing w:after="0" w:line="240" w:lineRule="auto"/>
      </w:pPr>
      <w:r>
        <w:separator/>
      </w:r>
    </w:p>
  </w:footnote>
  <w:footnote w:type="continuationSeparator" w:id="0">
    <w:p w:rsidR="00F70B20" w:rsidRDefault="00F70B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20"/>
    <w:rsid w:val="00AB52E8"/>
    <w:rsid w:val="00B16D3F"/>
    <w:rsid w:val="00E71FC3"/>
    <w:rsid w:val="00EF4813"/>
    <w:rsid w:val="00F7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929563"/>
  <w15:chartTrackingRefBased/>
  <w15:docId w15:val="{608D4013-5A83-4992-8780-F0B5174D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2016-04-29T19:34:00Z</dcterms:created>
  <dcterms:modified xsi:type="dcterms:W3CDTF">2016-04-29T19:36:00Z</dcterms:modified>
</cp:coreProperties>
</file>