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0DAE5" w14:textId="77777777" w:rsidR="00901E6C" w:rsidRDefault="00901E6C" w:rsidP="00901E6C">
      <w:pPr>
        <w:pStyle w:val="NoSpacing"/>
      </w:pPr>
      <w:r>
        <w:rPr>
          <w:u w:val="single"/>
        </w:rPr>
        <w:t>Edward CHAMBRE</w:t>
      </w:r>
      <w:r>
        <w:t xml:space="preserve">      (fl.1401)</w:t>
      </w:r>
    </w:p>
    <w:p w14:paraId="65DA4C65" w14:textId="77777777" w:rsidR="00901E6C" w:rsidRDefault="00901E6C" w:rsidP="00901E6C">
      <w:pPr>
        <w:pStyle w:val="NoSpacing"/>
      </w:pPr>
      <w:r>
        <w:t>of London. Apprentice mercer.</w:t>
      </w:r>
    </w:p>
    <w:p w14:paraId="02B1AA4B" w14:textId="77777777" w:rsidR="00901E6C" w:rsidRDefault="00901E6C" w:rsidP="00901E6C">
      <w:pPr>
        <w:pStyle w:val="NoSpacing"/>
      </w:pPr>
    </w:p>
    <w:p w14:paraId="74DEAC6D" w14:textId="77777777" w:rsidR="00901E6C" w:rsidRDefault="00901E6C" w:rsidP="00901E6C">
      <w:pPr>
        <w:pStyle w:val="NoSpacing"/>
      </w:pPr>
    </w:p>
    <w:p w14:paraId="1D89BFBF" w14:textId="77777777" w:rsidR="00901E6C" w:rsidRDefault="00901E6C" w:rsidP="00901E6C">
      <w:pPr>
        <w:pStyle w:val="NoSpacing"/>
      </w:pPr>
      <w:r>
        <w:tab/>
        <w:t>1401</w:t>
      </w:r>
      <w:r>
        <w:tab/>
        <w:t>He became apprenticed to Thomas Hall of London, mercer(q.v.).</w:t>
      </w:r>
    </w:p>
    <w:p w14:paraId="488DCD64" w14:textId="77777777" w:rsidR="00901E6C" w:rsidRDefault="00901E6C" w:rsidP="00901E6C">
      <w:pPr>
        <w:pStyle w:val="NoSpacing"/>
      </w:pPr>
      <w:r>
        <w:tab/>
      </w:r>
      <w:r>
        <w:tab/>
        <w:t xml:space="preserve">( </w:t>
      </w:r>
      <w:hyperlink r:id="rId6" w:history="1">
        <w:r w:rsidRPr="005139FD">
          <w:rPr>
            <w:rStyle w:val="Hyperlink"/>
          </w:rPr>
          <w:t>www.londonroll.org</w:t>
        </w:r>
      </w:hyperlink>
      <w:r>
        <w:t xml:space="preserve"> )</w:t>
      </w:r>
    </w:p>
    <w:p w14:paraId="030D485A" w14:textId="77777777" w:rsidR="00901E6C" w:rsidRDefault="00901E6C" w:rsidP="00901E6C">
      <w:pPr>
        <w:pStyle w:val="NoSpacing"/>
      </w:pPr>
    </w:p>
    <w:p w14:paraId="2F9D6210" w14:textId="77777777" w:rsidR="00901E6C" w:rsidRDefault="00901E6C" w:rsidP="00901E6C">
      <w:pPr>
        <w:pStyle w:val="NoSpacing"/>
      </w:pPr>
    </w:p>
    <w:p w14:paraId="43C7D096" w14:textId="77777777" w:rsidR="00901E6C" w:rsidRDefault="00901E6C" w:rsidP="00901E6C">
      <w:pPr>
        <w:pStyle w:val="NoSpacing"/>
      </w:pPr>
      <w:r>
        <w:t>25 June 2025</w:t>
      </w:r>
    </w:p>
    <w:p w14:paraId="2C8DF44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B32C3" w14:textId="77777777" w:rsidR="00901E6C" w:rsidRDefault="00901E6C" w:rsidP="009139A6">
      <w:r>
        <w:separator/>
      </w:r>
    </w:p>
  </w:endnote>
  <w:endnote w:type="continuationSeparator" w:id="0">
    <w:p w14:paraId="691BA084" w14:textId="77777777" w:rsidR="00901E6C" w:rsidRDefault="00901E6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E46D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018F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B18A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5F323" w14:textId="77777777" w:rsidR="00901E6C" w:rsidRDefault="00901E6C" w:rsidP="009139A6">
      <w:r>
        <w:separator/>
      </w:r>
    </w:p>
  </w:footnote>
  <w:footnote w:type="continuationSeparator" w:id="0">
    <w:p w14:paraId="67480828" w14:textId="77777777" w:rsidR="00901E6C" w:rsidRDefault="00901E6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4B16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9BC4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C3BF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E6C"/>
    <w:rsid w:val="000666E0"/>
    <w:rsid w:val="000A2E7A"/>
    <w:rsid w:val="001307AC"/>
    <w:rsid w:val="0016086A"/>
    <w:rsid w:val="00190DFA"/>
    <w:rsid w:val="002510B7"/>
    <w:rsid w:val="00270799"/>
    <w:rsid w:val="002737D5"/>
    <w:rsid w:val="00357E4A"/>
    <w:rsid w:val="005C130B"/>
    <w:rsid w:val="00826F5C"/>
    <w:rsid w:val="00901E6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D91B0"/>
  <w15:chartTrackingRefBased/>
  <w15:docId w15:val="{5B05E5C1-73E8-43DD-A248-F9F7EEEBD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01E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2025-06-25T19:09:00Z</dcterms:created>
  <dcterms:modified xsi:type="dcterms:W3CDTF">2025-06-25T19:10:00Z</dcterms:modified>
</cp:coreProperties>
</file>