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FD9" w:rsidRDefault="00FF0FD9" w:rsidP="00FF0FD9">
      <w:pPr>
        <w:pStyle w:val="NoSpacing"/>
      </w:pPr>
      <w:r>
        <w:rPr>
          <w:u w:val="single"/>
        </w:rPr>
        <w:t>Alice CHAMBRE</w:t>
      </w:r>
      <w:r>
        <w:t xml:space="preserve">       (fl.1411-2)</w:t>
      </w:r>
    </w:p>
    <w:p w:rsidR="00FF0FD9" w:rsidRDefault="00FF0FD9" w:rsidP="00FF0FD9">
      <w:pPr>
        <w:pStyle w:val="NoSpacing"/>
      </w:pPr>
      <w:proofErr w:type="gramStart"/>
      <w:r>
        <w:t>of</w:t>
      </w:r>
      <w:proofErr w:type="gramEnd"/>
      <w:r>
        <w:t xml:space="preserve"> Colchester, Essex. </w:t>
      </w:r>
    </w:p>
    <w:p w:rsidR="00FF0FD9" w:rsidRDefault="00FF0FD9" w:rsidP="00FF0FD9">
      <w:pPr>
        <w:pStyle w:val="NoSpacing"/>
      </w:pPr>
    </w:p>
    <w:p w:rsidR="00FF0FD9" w:rsidRDefault="00FF0FD9" w:rsidP="00FF0FD9">
      <w:pPr>
        <w:pStyle w:val="NoSpacing"/>
      </w:pPr>
    </w:p>
    <w:p w:rsidR="00FF0FD9" w:rsidRDefault="00FF0FD9" w:rsidP="00FF0FD9">
      <w:pPr>
        <w:pStyle w:val="NoSpacing"/>
      </w:pPr>
      <w:r>
        <w:t xml:space="preserve">         1411-2</w:t>
      </w:r>
      <w:r>
        <w:tab/>
        <w:t>She made her Will.</w:t>
      </w:r>
    </w:p>
    <w:p w:rsidR="00FF0FD9" w:rsidRDefault="00FF0FD9" w:rsidP="00FF0FD9">
      <w:pPr>
        <w:pStyle w:val="NoSpacing"/>
      </w:pPr>
      <w:r>
        <w:tab/>
      </w:r>
      <w:r>
        <w:tab/>
        <w:t>(“The Red Parchment Book of Colchester” p.95)</w:t>
      </w:r>
    </w:p>
    <w:p w:rsidR="00FF0FD9" w:rsidRDefault="00FF0FD9" w:rsidP="00FF0FD9">
      <w:pPr>
        <w:pStyle w:val="NoSpacing"/>
      </w:pPr>
    </w:p>
    <w:p w:rsidR="00FF0FD9" w:rsidRDefault="00FF0FD9" w:rsidP="00FF0FD9">
      <w:pPr>
        <w:pStyle w:val="NoSpacing"/>
      </w:pPr>
    </w:p>
    <w:p w:rsidR="00FF0FD9" w:rsidRDefault="00FF0FD9" w:rsidP="00FF0FD9">
      <w:pPr>
        <w:pStyle w:val="NoSpacing"/>
      </w:pPr>
    </w:p>
    <w:p w:rsidR="00E47068" w:rsidRPr="00C009D8" w:rsidRDefault="00FF0FD9" w:rsidP="00FF0FD9">
      <w:pPr>
        <w:pStyle w:val="NoSpacing"/>
      </w:pPr>
      <w:r>
        <w:t>16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FD9" w:rsidRDefault="00FF0FD9" w:rsidP="00920DE3">
      <w:pPr>
        <w:spacing w:after="0" w:line="240" w:lineRule="auto"/>
      </w:pPr>
      <w:r>
        <w:separator/>
      </w:r>
    </w:p>
  </w:endnote>
  <w:endnote w:type="continuationSeparator" w:id="0">
    <w:p w:rsidR="00FF0FD9" w:rsidRDefault="00FF0F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FD9" w:rsidRDefault="00FF0FD9" w:rsidP="00920DE3">
      <w:pPr>
        <w:spacing w:after="0" w:line="240" w:lineRule="auto"/>
      </w:pPr>
      <w:r>
        <w:separator/>
      </w:r>
    </w:p>
  </w:footnote>
  <w:footnote w:type="continuationSeparator" w:id="0">
    <w:p w:rsidR="00FF0FD9" w:rsidRDefault="00FF0F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FD9"/>
    <w:rsid w:val="00120749"/>
    <w:rsid w:val="00624CAE"/>
    <w:rsid w:val="00920DE3"/>
    <w:rsid w:val="00C009D8"/>
    <w:rsid w:val="00CF53C8"/>
    <w:rsid w:val="00E47068"/>
    <w:rsid w:val="00FF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2015-04-17T19:17:00Z</dcterms:created>
  <dcterms:modified xsi:type="dcterms:W3CDTF">2015-04-17T19:18:00Z</dcterms:modified>
</cp:coreProperties>
</file>