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B0445" w14:textId="77777777" w:rsidR="0031084F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CHAMBOUR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269FAF19" w14:textId="0440325A" w:rsidR="0031084F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Elmton</w:t>
      </w:r>
      <w:r>
        <w:rPr>
          <w:rFonts w:ascii="Times New Roman" w:hAnsi="Times New Roman" w:cs="Times New Roman"/>
          <w:sz w:val="24"/>
          <w:szCs w:val="24"/>
        </w:rPr>
        <w:t>, Derbyshire.</w:t>
      </w:r>
    </w:p>
    <w:p w14:paraId="570D185D" w14:textId="77777777" w:rsidR="0031084F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6C9029" w14:textId="77777777" w:rsidR="0031084F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E34FB5" w14:textId="77777777" w:rsidR="0031084F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Jun.</w:t>
      </w: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in the inquisition post mortem held in Chesterfield into lands </w:t>
      </w:r>
    </w:p>
    <w:p w14:paraId="3A75B24A" w14:textId="77777777" w:rsidR="0031084F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Sir John Deincourt(q.v.).</w:t>
      </w:r>
    </w:p>
    <w:p w14:paraId="50458B10" w14:textId="77777777" w:rsidR="0031084F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5FF4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19-69)</w:t>
      </w:r>
    </w:p>
    <w:p w14:paraId="16F4B7E9" w14:textId="77777777" w:rsidR="0031084F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029FB" w14:textId="77777777" w:rsidR="0031084F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74ED6" w14:textId="77777777" w:rsidR="0031084F" w:rsidRPr="008F1E09" w:rsidRDefault="0031084F" w:rsidP="00310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 March 2022 </w:t>
      </w:r>
    </w:p>
    <w:p w14:paraId="557A3894" w14:textId="4CB83A9D" w:rsidR="00BA00AB" w:rsidRPr="0031084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108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5534B" w14:textId="77777777" w:rsidR="0031084F" w:rsidRDefault="0031084F" w:rsidP="009139A6">
      <w:r>
        <w:separator/>
      </w:r>
    </w:p>
  </w:endnote>
  <w:endnote w:type="continuationSeparator" w:id="0">
    <w:p w14:paraId="3ECD402C" w14:textId="77777777" w:rsidR="0031084F" w:rsidRDefault="003108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EF8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FCA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CFE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958B6" w14:textId="77777777" w:rsidR="0031084F" w:rsidRDefault="0031084F" w:rsidP="009139A6">
      <w:r>
        <w:separator/>
      </w:r>
    </w:p>
  </w:footnote>
  <w:footnote w:type="continuationSeparator" w:id="0">
    <w:p w14:paraId="626CFEA1" w14:textId="77777777" w:rsidR="0031084F" w:rsidRDefault="003108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F7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F6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605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84F"/>
    <w:rsid w:val="000666E0"/>
    <w:rsid w:val="002510B7"/>
    <w:rsid w:val="0031084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EEE8C"/>
  <w15:chartTrackingRefBased/>
  <w15:docId w15:val="{4EE7BD9E-CB41-4DF7-9920-86593E01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08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2022-03-19T21:07:00Z</dcterms:created>
  <dcterms:modified xsi:type="dcterms:W3CDTF">2022-03-19T21:08:00Z</dcterms:modified>
</cp:coreProperties>
</file>