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492" w:rsidRDefault="00A42492" w:rsidP="00A42492">
      <w:pPr>
        <w:pStyle w:val="NoSpacing"/>
      </w:pPr>
      <w:proofErr w:type="spellStart"/>
      <w:r>
        <w:rPr>
          <w:u w:val="single"/>
        </w:rPr>
        <w:t>Janyn</w:t>
      </w:r>
      <w:proofErr w:type="spellEnd"/>
      <w:r>
        <w:rPr>
          <w:u w:val="single"/>
        </w:rPr>
        <w:t xml:space="preserve"> de CHAMBOUR</w:t>
      </w:r>
      <w:r>
        <w:t xml:space="preserve">       </w:t>
      </w:r>
      <w:r w:rsidRPr="007E04EA">
        <w:t>(fl.1415)</w:t>
      </w:r>
    </w:p>
    <w:p w:rsidR="00A42492" w:rsidRPr="007E04EA" w:rsidRDefault="00A42492" w:rsidP="00A42492">
      <w:pPr>
        <w:pStyle w:val="NoSpacing"/>
      </w:pPr>
      <w:r>
        <w:t>Archer.</w:t>
      </w:r>
    </w:p>
    <w:p w:rsidR="00A42492" w:rsidRPr="007E04EA" w:rsidRDefault="00A42492" w:rsidP="00A42492">
      <w:pPr>
        <w:pStyle w:val="NoSpacing"/>
      </w:pPr>
    </w:p>
    <w:p w:rsidR="00A42492" w:rsidRPr="007E04EA" w:rsidRDefault="00A42492" w:rsidP="00A42492">
      <w:pPr>
        <w:pStyle w:val="NoSpacing"/>
      </w:pPr>
    </w:p>
    <w:p w:rsidR="00A42492" w:rsidRDefault="00A42492" w:rsidP="00A42492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William </w:t>
      </w:r>
    </w:p>
    <w:p w:rsidR="00A42492" w:rsidRPr="007E04EA" w:rsidRDefault="00A42492" w:rsidP="00A42492">
      <w:pPr>
        <w:pStyle w:val="NoSpacing"/>
      </w:pPr>
      <w:r>
        <w:tab/>
      </w:r>
      <w:r>
        <w:tab/>
      </w:r>
      <w:proofErr w:type="gramStart"/>
      <w:r>
        <w:t>Talbot(</w:t>
      </w:r>
      <w:proofErr w:type="gramEnd"/>
      <w:r>
        <w:t>q.v.).</w:t>
      </w:r>
    </w:p>
    <w:p w:rsidR="00A42492" w:rsidRPr="007E04EA" w:rsidRDefault="00A42492" w:rsidP="00A42492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A42492" w:rsidRPr="007E04EA" w:rsidRDefault="00A42492" w:rsidP="00A42492">
      <w:pPr>
        <w:pStyle w:val="NoSpacing"/>
      </w:pPr>
    </w:p>
    <w:p w:rsidR="00A42492" w:rsidRPr="007E04EA" w:rsidRDefault="00A42492" w:rsidP="00A42492">
      <w:pPr>
        <w:pStyle w:val="NoSpacing"/>
      </w:pPr>
    </w:p>
    <w:p w:rsidR="00A42492" w:rsidRDefault="00A42492" w:rsidP="00A42492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492" w:rsidRDefault="00A42492" w:rsidP="00920DE3">
      <w:pPr>
        <w:spacing w:after="0" w:line="240" w:lineRule="auto"/>
      </w:pPr>
      <w:r>
        <w:separator/>
      </w:r>
    </w:p>
  </w:endnote>
  <w:endnote w:type="continuationSeparator" w:id="0">
    <w:p w:rsidR="00A42492" w:rsidRDefault="00A424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492" w:rsidRDefault="00A42492" w:rsidP="00920DE3">
      <w:pPr>
        <w:spacing w:after="0" w:line="240" w:lineRule="auto"/>
      </w:pPr>
      <w:r>
        <w:separator/>
      </w:r>
    </w:p>
  </w:footnote>
  <w:footnote w:type="continuationSeparator" w:id="0">
    <w:p w:rsidR="00A42492" w:rsidRDefault="00A424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492"/>
    <w:rsid w:val="00120749"/>
    <w:rsid w:val="00624CAE"/>
    <w:rsid w:val="00920DE3"/>
    <w:rsid w:val="00A4249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249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24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2014-03-26T20:38:00Z</dcterms:created>
  <dcterms:modified xsi:type="dcterms:W3CDTF">2014-03-26T20:38:00Z</dcterms:modified>
</cp:coreProperties>
</file>