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DEDA0" w14:textId="77777777" w:rsidR="00CB25E2" w:rsidRDefault="00CB25E2" w:rsidP="00CB25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CHAMBIR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(fl.1485)</w:t>
      </w:r>
    </w:p>
    <w:p w14:paraId="0AF1D12B" w14:textId="7928E423" w:rsidR="00CB25E2" w:rsidRDefault="00CB25E2" w:rsidP="00CB25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Conishead Priory.</w:t>
      </w:r>
    </w:p>
    <w:p w14:paraId="79F22161" w14:textId="77777777" w:rsidR="00CB25E2" w:rsidRDefault="00CB25E2" w:rsidP="00CB25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F7805F" w14:textId="77777777" w:rsidR="00CB25E2" w:rsidRDefault="00CB25E2" w:rsidP="00CB25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049959" w14:textId="77777777" w:rsidR="00CB25E2" w:rsidRPr="00FF328A" w:rsidRDefault="00CB25E2" w:rsidP="00CB25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subdeacon</w:t>
      </w:r>
      <w:r w:rsidRPr="00FF328A">
        <w:rPr>
          <w:rFonts w:ascii="Times New Roman" w:hAnsi="Times New Roman" w:cs="Times New Roman"/>
          <w:sz w:val="24"/>
          <w:szCs w:val="24"/>
        </w:rPr>
        <w:t xml:space="preserve"> in in the conventual church of Holy Trinity Priory,</w:t>
      </w:r>
    </w:p>
    <w:p w14:paraId="0D7BC733" w14:textId="77777777" w:rsidR="00CB25E2" w:rsidRPr="00FF328A" w:rsidRDefault="00CB25E2" w:rsidP="00CB25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6095972A" w14:textId="77777777" w:rsidR="00CB25E2" w:rsidRDefault="00CB25E2" w:rsidP="00CB25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328A">
        <w:rPr>
          <w:rFonts w:ascii="Times New Roman" w:hAnsi="Times New Roman" w:cs="Times New Roman"/>
          <w:sz w:val="24"/>
          <w:szCs w:val="24"/>
        </w:rPr>
        <w:t>)</w:t>
      </w:r>
    </w:p>
    <w:p w14:paraId="65D50377" w14:textId="77777777" w:rsidR="00CB25E2" w:rsidRDefault="00CB25E2" w:rsidP="00CB25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F2EAEF" w14:textId="77777777" w:rsidR="00CB25E2" w:rsidRDefault="00CB25E2" w:rsidP="00CB25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2BB294" w14:textId="77777777" w:rsidR="00CB25E2" w:rsidRPr="00FF328A" w:rsidRDefault="00CB25E2" w:rsidP="00CB25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September 2021</w:t>
      </w:r>
    </w:p>
    <w:p w14:paraId="458B0810" w14:textId="106EDD37" w:rsidR="00BA00AB" w:rsidRPr="00CB25E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B25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DDE2F" w14:textId="77777777" w:rsidR="00CB25E2" w:rsidRDefault="00CB25E2" w:rsidP="009139A6">
      <w:r>
        <w:separator/>
      </w:r>
    </w:p>
  </w:endnote>
  <w:endnote w:type="continuationSeparator" w:id="0">
    <w:p w14:paraId="39BEE376" w14:textId="77777777" w:rsidR="00CB25E2" w:rsidRDefault="00CB25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4A5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C85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FB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1360B" w14:textId="77777777" w:rsidR="00CB25E2" w:rsidRDefault="00CB25E2" w:rsidP="009139A6">
      <w:r>
        <w:separator/>
      </w:r>
    </w:p>
  </w:footnote>
  <w:footnote w:type="continuationSeparator" w:id="0">
    <w:p w14:paraId="5E2B6501" w14:textId="77777777" w:rsidR="00CB25E2" w:rsidRDefault="00CB25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731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CF3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42F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E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25E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A784A"/>
  <w15:chartTrackingRefBased/>
  <w15:docId w15:val="{F3BF4979-5164-4870-9C1F-CE9553FA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2021-09-28T19:55:00Z</dcterms:created>
  <dcterms:modified xsi:type="dcterms:W3CDTF">2021-09-28T19:56:00Z</dcterms:modified>
</cp:coreProperties>
</file>