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3F81" w14:textId="77777777" w:rsidR="00D6046E" w:rsidRDefault="00D6046E" w:rsidP="00D604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CHAMBER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5EFEC2B" w14:textId="77777777" w:rsidR="00D6046E" w:rsidRDefault="00D6046E" w:rsidP="00D604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043D8DC" w14:textId="77777777" w:rsidR="00D6046E" w:rsidRDefault="00D6046E" w:rsidP="00D6046E">
      <w:pPr>
        <w:pStyle w:val="NoSpacing"/>
        <w:rPr>
          <w:rFonts w:cs="Times New Roman"/>
          <w:szCs w:val="24"/>
        </w:rPr>
      </w:pPr>
    </w:p>
    <w:p w14:paraId="35E332FC" w14:textId="77777777" w:rsidR="00D6046E" w:rsidRDefault="00D6046E" w:rsidP="00D6046E">
      <w:pPr>
        <w:pStyle w:val="NoSpacing"/>
        <w:rPr>
          <w:rFonts w:cs="Times New Roman"/>
          <w:szCs w:val="24"/>
        </w:rPr>
      </w:pPr>
    </w:p>
    <w:p w14:paraId="6827B6D3" w14:textId="77777777" w:rsidR="00D6046E" w:rsidRDefault="00D6046E" w:rsidP="00D604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>He became apprenticed to Richard Turner of London, draper(q.v.).</w:t>
      </w:r>
    </w:p>
    <w:p w14:paraId="569DAF37" w14:textId="77777777" w:rsidR="00D6046E" w:rsidRDefault="00D6046E" w:rsidP="00D604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46CA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A57C6C4" w14:textId="77777777" w:rsidR="00D6046E" w:rsidRDefault="00D6046E" w:rsidP="00D6046E">
      <w:pPr>
        <w:pStyle w:val="NoSpacing"/>
        <w:rPr>
          <w:rFonts w:cs="Times New Roman"/>
          <w:szCs w:val="24"/>
        </w:rPr>
      </w:pPr>
    </w:p>
    <w:p w14:paraId="14713BBA" w14:textId="77777777" w:rsidR="00D6046E" w:rsidRDefault="00D6046E" w:rsidP="00D6046E">
      <w:pPr>
        <w:pStyle w:val="NoSpacing"/>
        <w:rPr>
          <w:rFonts w:cs="Times New Roman"/>
          <w:szCs w:val="24"/>
        </w:rPr>
      </w:pPr>
    </w:p>
    <w:p w14:paraId="570CFF0C" w14:textId="77777777" w:rsidR="00D6046E" w:rsidRDefault="00D6046E" w:rsidP="00D604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May 2024</w:t>
      </w:r>
    </w:p>
    <w:p w14:paraId="5E8561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69406" w14:textId="77777777" w:rsidR="00D6046E" w:rsidRDefault="00D6046E" w:rsidP="009139A6">
      <w:r>
        <w:separator/>
      </w:r>
    </w:p>
  </w:endnote>
  <w:endnote w:type="continuationSeparator" w:id="0">
    <w:p w14:paraId="189B9F5B" w14:textId="77777777" w:rsidR="00D6046E" w:rsidRDefault="00D604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674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604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7E7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FEF03" w14:textId="77777777" w:rsidR="00D6046E" w:rsidRDefault="00D6046E" w:rsidP="009139A6">
      <w:r>
        <w:separator/>
      </w:r>
    </w:p>
  </w:footnote>
  <w:footnote w:type="continuationSeparator" w:id="0">
    <w:p w14:paraId="29788B2E" w14:textId="77777777" w:rsidR="00D6046E" w:rsidRDefault="00D604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10F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94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76F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46E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604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F3951"/>
  <w15:chartTrackingRefBased/>
  <w15:docId w15:val="{95DFD1D5-1C8A-4615-8658-4516EA03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604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2024-05-13T10:59:00Z</dcterms:created>
  <dcterms:modified xsi:type="dcterms:W3CDTF">2024-05-13T11:00:00Z</dcterms:modified>
</cp:coreProperties>
</file>