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EF0B7" w14:textId="77777777" w:rsidR="003C06B2" w:rsidRDefault="003C06B2" w:rsidP="003C06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CHAMBER</w:t>
      </w:r>
      <w:r>
        <w:rPr>
          <w:rFonts w:cs="Times New Roman"/>
          <w:szCs w:val="24"/>
        </w:rPr>
        <w:t xml:space="preserve">       </w:t>
      </w:r>
      <w:r>
        <w:rPr>
          <w:rFonts w:cs="Times New Roman"/>
          <w:szCs w:val="24"/>
        </w:rPr>
        <w:t>(fl.1486)</w:t>
      </w:r>
    </w:p>
    <w:p w14:paraId="76258B72" w14:textId="77777777" w:rsidR="003C06B2" w:rsidRDefault="003C06B2" w:rsidP="003C06B2">
      <w:pPr>
        <w:pStyle w:val="NoSpacing"/>
        <w:rPr>
          <w:rFonts w:cs="Times New Roman"/>
          <w:szCs w:val="24"/>
        </w:rPr>
      </w:pPr>
    </w:p>
    <w:p w14:paraId="196394FE" w14:textId="77777777" w:rsidR="003C06B2" w:rsidRDefault="003C06B2" w:rsidP="003C06B2">
      <w:pPr>
        <w:pStyle w:val="NoSpacing"/>
        <w:rPr>
          <w:rFonts w:cs="Times New Roman"/>
          <w:szCs w:val="24"/>
        </w:rPr>
      </w:pPr>
    </w:p>
    <w:p w14:paraId="1C57A26D" w14:textId="77777777" w:rsidR="003C06B2" w:rsidRDefault="003C06B2" w:rsidP="003C06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Oct.1486</w:t>
      </w:r>
      <w:r>
        <w:rPr>
          <w:rFonts w:cs="Times New Roman"/>
          <w:szCs w:val="24"/>
        </w:rPr>
        <w:tab/>
        <w:t xml:space="preserve">He was on a commission to deliver Northampton Castle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68FEF461" w14:textId="77777777" w:rsidR="003C06B2" w:rsidRDefault="003C06B2" w:rsidP="003C06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p.163)</w:t>
      </w:r>
    </w:p>
    <w:p w14:paraId="17F223B4" w14:textId="77777777" w:rsidR="003C06B2" w:rsidRDefault="003C06B2" w:rsidP="003C06B2">
      <w:pPr>
        <w:pStyle w:val="NoSpacing"/>
        <w:rPr>
          <w:rFonts w:cs="Times New Roman"/>
          <w:szCs w:val="24"/>
        </w:rPr>
      </w:pPr>
    </w:p>
    <w:p w14:paraId="3F506A89" w14:textId="77777777" w:rsidR="003C06B2" w:rsidRDefault="003C06B2" w:rsidP="003C06B2">
      <w:pPr>
        <w:pStyle w:val="NoSpacing"/>
        <w:rPr>
          <w:rFonts w:cs="Times New Roman"/>
          <w:szCs w:val="24"/>
        </w:rPr>
      </w:pPr>
    </w:p>
    <w:p w14:paraId="0B13E1D0" w14:textId="77777777" w:rsidR="003C06B2" w:rsidRDefault="003C06B2" w:rsidP="003C06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May 2025</w:t>
      </w:r>
    </w:p>
    <w:p w14:paraId="5289522B" w14:textId="14CAAC73" w:rsidR="003C06B2" w:rsidRPr="003C06B2" w:rsidRDefault="003C06B2" w:rsidP="009139A6">
      <w:pPr>
        <w:pStyle w:val="NoSpacing"/>
        <w:rPr>
          <w:rFonts w:cs="Times New Roman"/>
          <w:szCs w:val="24"/>
        </w:rPr>
      </w:pPr>
    </w:p>
    <w:sectPr w:rsidR="003C06B2" w:rsidRPr="003C06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C2B40" w14:textId="77777777" w:rsidR="00C100FB" w:rsidRDefault="00C100FB" w:rsidP="009139A6">
      <w:r>
        <w:separator/>
      </w:r>
    </w:p>
  </w:endnote>
  <w:endnote w:type="continuationSeparator" w:id="0">
    <w:p w14:paraId="0C99B6DC" w14:textId="77777777" w:rsidR="00C100FB" w:rsidRDefault="00C100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34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50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36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42665" w14:textId="77777777" w:rsidR="00C100FB" w:rsidRDefault="00C100FB" w:rsidP="009139A6">
      <w:r>
        <w:separator/>
      </w:r>
    </w:p>
  </w:footnote>
  <w:footnote w:type="continuationSeparator" w:id="0">
    <w:p w14:paraId="0A41616D" w14:textId="77777777" w:rsidR="00C100FB" w:rsidRDefault="00C100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8B3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36A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57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FB"/>
    <w:rsid w:val="000666E0"/>
    <w:rsid w:val="000A2E7A"/>
    <w:rsid w:val="001307AC"/>
    <w:rsid w:val="00190DFA"/>
    <w:rsid w:val="002510B7"/>
    <w:rsid w:val="00270799"/>
    <w:rsid w:val="002737D5"/>
    <w:rsid w:val="003465E8"/>
    <w:rsid w:val="00357E4A"/>
    <w:rsid w:val="00365D86"/>
    <w:rsid w:val="003C06B2"/>
    <w:rsid w:val="004C7EC3"/>
    <w:rsid w:val="004E125C"/>
    <w:rsid w:val="004F01A4"/>
    <w:rsid w:val="005C130B"/>
    <w:rsid w:val="00624C33"/>
    <w:rsid w:val="007D3D31"/>
    <w:rsid w:val="00826F5C"/>
    <w:rsid w:val="00854B1D"/>
    <w:rsid w:val="009139A6"/>
    <w:rsid w:val="009345A1"/>
    <w:rsid w:val="009411C2"/>
    <w:rsid w:val="009448BB"/>
    <w:rsid w:val="00946A41"/>
    <w:rsid w:val="00947624"/>
    <w:rsid w:val="00A3176C"/>
    <w:rsid w:val="00A47C87"/>
    <w:rsid w:val="00A91F4A"/>
    <w:rsid w:val="00AE65F8"/>
    <w:rsid w:val="00BA00AB"/>
    <w:rsid w:val="00BF08C0"/>
    <w:rsid w:val="00C100FB"/>
    <w:rsid w:val="00C65630"/>
    <w:rsid w:val="00C71834"/>
    <w:rsid w:val="00CB4ED9"/>
    <w:rsid w:val="00D676DF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8B961"/>
  <w15:chartTrackingRefBased/>
  <w15:docId w15:val="{DDAC085D-2AC6-41EF-A406-FCE8B8AB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162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2025-05-03T13:20:00Z</dcterms:created>
  <dcterms:modified xsi:type="dcterms:W3CDTF">2025-05-03T16:55:00Z</dcterms:modified>
</cp:coreProperties>
</file>