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AB8F2" w14:textId="77777777" w:rsidR="007F2DB8" w:rsidRDefault="007F2DB8" w:rsidP="007F2DB8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Simon CHAMBER</w:t>
      </w:r>
      <w:r>
        <w:rPr>
          <w:rFonts w:cs="Times New Roman"/>
          <w:lang w:val="en-US"/>
        </w:rPr>
        <w:t xml:space="preserve">        (fl.1487)</w:t>
      </w:r>
    </w:p>
    <w:p w14:paraId="6AF5CF76" w14:textId="77777777" w:rsidR="007F2DB8" w:rsidRDefault="007F2DB8" w:rsidP="007F2DB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Abingdon, Berkshire. Yeoman.</w:t>
      </w:r>
    </w:p>
    <w:p w14:paraId="7324E0DE" w14:textId="77777777" w:rsidR="007F2DB8" w:rsidRDefault="007F2DB8" w:rsidP="007F2DB8">
      <w:pPr>
        <w:pStyle w:val="NoSpacing"/>
        <w:rPr>
          <w:rFonts w:cs="Times New Roman"/>
          <w:lang w:val="en-US"/>
        </w:rPr>
      </w:pPr>
    </w:p>
    <w:p w14:paraId="68D3A05A" w14:textId="77777777" w:rsidR="007F2DB8" w:rsidRDefault="007F2DB8" w:rsidP="007F2DB8">
      <w:pPr>
        <w:pStyle w:val="NoSpacing"/>
        <w:rPr>
          <w:rFonts w:cs="Times New Roman"/>
          <w:lang w:val="en-US"/>
        </w:rPr>
      </w:pPr>
    </w:p>
    <w:p w14:paraId="19BB98B4" w14:textId="77777777" w:rsidR="007F2DB8" w:rsidRDefault="007F2DB8" w:rsidP="007F2DB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1487</w:t>
      </w:r>
      <w:r>
        <w:rPr>
          <w:rFonts w:cs="Times New Roman"/>
          <w:lang w:val="en-US"/>
        </w:rPr>
        <w:tab/>
        <w:t xml:space="preserve">John Sante, Abbot of Abingdon Abbey(q.v.), brought a plaint of debt </w:t>
      </w:r>
    </w:p>
    <w:p w14:paraId="4CDDFC78" w14:textId="77777777" w:rsidR="007F2DB8" w:rsidRDefault="007F2DB8" w:rsidP="007F2DB8">
      <w:pPr>
        <w:pStyle w:val="NoSpacing"/>
        <w:ind w:left="1440" w:hanging="720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 xml:space="preserve">against him and 5 others.   </w:t>
      </w:r>
    </w:p>
    <w:p w14:paraId="7B2B6194" w14:textId="77777777" w:rsidR="007F2DB8" w:rsidRDefault="007F2DB8" w:rsidP="007F2DB8">
      <w:pPr>
        <w:pStyle w:val="NoSpacing"/>
        <w:ind w:left="144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 ( </w:t>
      </w:r>
      <w:hyperlink r:id="rId6" w:history="1">
        <w:r w:rsidRPr="003F76CB">
          <w:rPr>
            <w:rStyle w:val="Hyperlink"/>
            <w:rFonts w:cs="Times New Roman"/>
            <w:lang w:val="en-US"/>
          </w:rPr>
          <w:t>https://waalt.uh.edu/index.php/KB27/905</w:t>
        </w:r>
      </w:hyperlink>
      <w:r>
        <w:rPr>
          <w:rFonts w:cs="Times New Roman"/>
          <w:lang w:val="en-US"/>
        </w:rPr>
        <w:t xml:space="preserve"> )</w:t>
      </w:r>
    </w:p>
    <w:p w14:paraId="4A4B70BD" w14:textId="77777777" w:rsidR="007F2DB8" w:rsidRDefault="007F2DB8" w:rsidP="007F2DB8">
      <w:pPr>
        <w:pStyle w:val="NoSpacing"/>
        <w:rPr>
          <w:rFonts w:cs="Times New Roman"/>
          <w:lang w:val="en-US"/>
        </w:rPr>
      </w:pPr>
    </w:p>
    <w:p w14:paraId="4B30D3CF" w14:textId="77777777" w:rsidR="007F2DB8" w:rsidRDefault="007F2DB8" w:rsidP="007F2DB8">
      <w:pPr>
        <w:pStyle w:val="NoSpacing"/>
        <w:rPr>
          <w:rFonts w:cs="Times New Roman"/>
          <w:lang w:val="en-US"/>
        </w:rPr>
      </w:pPr>
    </w:p>
    <w:p w14:paraId="2B3A7B2D" w14:textId="77777777" w:rsidR="007F2DB8" w:rsidRDefault="007F2DB8" w:rsidP="007F2DB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5 April 2026</w:t>
      </w:r>
    </w:p>
    <w:p w14:paraId="7FD980D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9A7EC" w14:textId="77777777" w:rsidR="0061124B" w:rsidRDefault="0061124B" w:rsidP="00086E2C">
      <w:pPr>
        <w:spacing w:after="0" w:line="240" w:lineRule="auto"/>
      </w:pPr>
      <w:r>
        <w:separator/>
      </w:r>
    </w:p>
  </w:endnote>
  <w:endnote w:type="continuationSeparator" w:id="0">
    <w:p w14:paraId="1E6607F0" w14:textId="77777777" w:rsidR="0061124B" w:rsidRDefault="0061124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5CB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19B8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CF96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62271" w14:textId="77777777" w:rsidR="0061124B" w:rsidRDefault="0061124B" w:rsidP="00086E2C">
      <w:pPr>
        <w:spacing w:after="0" w:line="240" w:lineRule="auto"/>
      </w:pPr>
      <w:r>
        <w:separator/>
      </w:r>
    </w:p>
  </w:footnote>
  <w:footnote w:type="continuationSeparator" w:id="0">
    <w:p w14:paraId="15A78C9A" w14:textId="77777777" w:rsidR="0061124B" w:rsidRDefault="0061124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6AD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8DA8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8FC7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DB8"/>
    <w:rsid w:val="00086E2C"/>
    <w:rsid w:val="000A2E7A"/>
    <w:rsid w:val="002244B7"/>
    <w:rsid w:val="00314D94"/>
    <w:rsid w:val="005435B9"/>
    <w:rsid w:val="0061124B"/>
    <w:rsid w:val="00617568"/>
    <w:rsid w:val="006E68FA"/>
    <w:rsid w:val="007F2DB8"/>
    <w:rsid w:val="008E56AD"/>
    <w:rsid w:val="00AF65CA"/>
    <w:rsid w:val="00B72F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3A66F"/>
  <w15:chartTrackingRefBased/>
  <w15:docId w15:val="{1D5E79D5-E308-437F-8CC1-353C5DC6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F2DB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2026-05-24T12:04:00Z</dcterms:created>
  <dcterms:modified xsi:type="dcterms:W3CDTF">2026-05-24T12:05:00Z</dcterms:modified>
</cp:coreProperties>
</file>