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4531F" w14:textId="77777777" w:rsidR="00A020B6" w:rsidRDefault="00A020B6" w:rsidP="00A020B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CHAMBER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3875AC65" w14:textId="77777777" w:rsidR="00A020B6" w:rsidRDefault="00A020B6" w:rsidP="00A020B6">
      <w:pPr>
        <w:pStyle w:val="NoSpacing"/>
        <w:rPr>
          <w:rFonts w:cs="Times New Roman"/>
          <w:szCs w:val="24"/>
        </w:rPr>
      </w:pPr>
    </w:p>
    <w:p w14:paraId="15637A42" w14:textId="77777777" w:rsidR="00A020B6" w:rsidRDefault="00A020B6" w:rsidP="00A020B6">
      <w:pPr>
        <w:pStyle w:val="NoSpacing"/>
        <w:rPr>
          <w:rFonts w:cs="Times New Roman"/>
          <w:szCs w:val="24"/>
        </w:rPr>
      </w:pPr>
    </w:p>
    <w:p w14:paraId="2455E81B" w14:textId="77777777" w:rsidR="00A020B6" w:rsidRDefault="00A020B6" w:rsidP="00A020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the Guildhall in</w:t>
      </w:r>
    </w:p>
    <w:p w14:paraId="0EB61B25" w14:textId="77777777" w:rsidR="00A020B6" w:rsidRDefault="00A020B6" w:rsidP="00A020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Newcastle-upon-Tyne into lands of Ralph Neville, 2</w:t>
      </w:r>
      <w:r w:rsidRPr="00013387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</w:t>
      </w:r>
    </w:p>
    <w:p w14:paraId="7B3C0AEB" w14:textId="77777777" w:rsidR="00A020B6" w:rsidRDefault="00A020B6" w:rsidP="00A020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Westmoreland(q.v.).</w:t>
      </w:r>
    </w:p>
    <w:p w14:paraId="497BC737" w14:textId="77777777" w:rsidR="00A020B6" w:rsidRDefault="00A020B6" w:rsidP="00A020B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C966DE9" w14:textId="77777777" w:rsidR="00A020B6" w:rsidRDefault="00A020B6" w:rsidP="00A020B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p.102)</w:t>
      </w:r>
    </w:p>
    <w:p w14:paraId="220350D3" w14:textId="77777777" w:rsidR="00A020B6" w:rsidRDefault="00A020B6" w:rsidP="00A020B6">
      <w:pPr>
        <w:pStyle w:val="NoSpacing"/>
        <w:rPr>
          <w:rFonts w:eastAsia="Times New Roman" w:cs="Times New Roman"/>
          <w:szCs w:val="24"/>
        </w:rPr>
      </w:pPr>
    </w:p>
    <w:p w14:paraId="74406592" w14:textId="77777777" w:rsidR="00A020B6" w:rsidRDefault="00A020B6" w:rsidP="00A020B6">
      <w:pPr>
        <w:pStyle w:val="NoSpacing"/>
        <w:rPr>
          <w:rFonts w:eastAsia="Times New Roman" w:cs="Times New Roman"/>
          <w:szCs w:val="24"/>
        </w:rPr>
      </w:pPr>
    </w:p>
    <w:p w14:paraId="658597B6" w14:textId="77777777" w:rsidR="00A020B6" w:rsidRDefault="00A020B6" w:rsidP="00A020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6D47AE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20D06" w14:textId="77777777" w:rsidR="00A020B6" w:rsidRDefault="00A020B6" w:rsidP="009139A6">
      <w:r>
        <w:separator/>
      </w:r>
    </w:p>
  </w:endnote>
  <w:endnote w:type="continuationSeparator" w:id="0">
    <w:p w14:paraId="437D4C70" w14:textId="77777777" w:rsidR="00A020B6" w:rsidRDefault="00A020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393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EA6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02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9908" w14:textId="77777777" w:rsidR="00A020B6" w:rsidRDefault="00A020B6" w:rsidP="009139A6">
      <w:r>
        <w:separator/>
      </w:r>
    </w:p>
  </w:footnote>
  <w:footnote w:type="continuationSeparator" w:id="0">
    <w:p w14:paraId="1023D54E" w14:textId="77777777" w:rsidR="00A020B6" w:rsidRDefault="00A020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617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A4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343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B6"/>
    <w:rsid w:val="000666E0"/>
    <w:rsid w:val="002510B7"/>
    <w:rsid w:val="005C130B"/>
    <w:rsid w:val="00826F5C"/>
    <w:rsid w:val="009139A6"/>
    <w:rsid w:val="009448BB"/>
    <w:rsid w:val="00947624"/>
    <w:rsid w:val="00A020B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B5849"/>
  <w15:chartTrackingRefBased/>
  <w15:docId w15:val="{018B95E2-9454-4CBB-B7C0-C7640DB7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2023-08-01T19:11:00Z</dcterms:created>
  <dcterms:modified xsi:type="dcterms:W3CDTF">2023-08-01T19:11:00Z</dcterms:modified>
</cp:coreProperties>
</file>