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2A68" w14:textId="77777777" w:rsidR="007836D6" w:rsidRDefault="007836D6" w:rsidP="00783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CHANTREY</w:t>
      </w:r>
      <w:r>
        <w:rPr>
          <w:rFonts w:cs="Times New Roman"/>
          <w:szCs w:val="24"/>
        </w:rPr>
        <w:t xml:space="preserve">       (fl.1445-47)</w:t>
      </w:r>
    </w:p>
    <w:p w14:paraId="5DFAD330" w14:textId="77777777" w:rsidR="007836D6" w:rsidRDefault="007836D6" w:rsidP="00783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Dereham, Norfolk.</w:t>
      </w:r>
    </w:p>
    <w:p w14:paraId="7A84B87E" w14:textId="77777777" w:rsidR="007836D6" w:rsidRDefault="007836D6" w:rsidP="007836D6">
      <w:pPr>
        <w:pStyle w:val="NoSpacing"/>
        <w:rPr>
          <w:rFonts w:cs="Times New Roman"/>
          <w:szCs w:val="24"/>
        </w:rPr>
      </w:pPr>
    </w:p>
    <w:p w14:paraId="50A6B4BB" w14:textId="77777777" w:rsidR="007836D6" w:rsidRDefault="007836D6" w:rsidP="007836D6">
      <w:pPr>
        <w:pStyle w:val="NoSpacing"/>
        <w:rPr>
          <w:rFonts w:cs="Times New Roman"/>
          <w:szCs w:val="24"/>
        </w:rPr>
      </w:pPr>
    </w:p>
    <w:p w14:paraId="2670469F" w14:textId="77777777" w:rsidR="007836D6" w:rsidRDefault="007836D6" w:rsidP="00783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1445-47</w:t>
      </w:r>
      <w:r>
        <w:rPr>
          <w:rFonts w:cs="Times New Roman"/>
          <w:szCs w:val="24"/>
        </w:rPr>
        <w:tab/>
        <w:t>He was Vicar.</w:t>
      </w:r>
    </w:p>
    <w:p w14:paraId="3C520FB0" w14:textId="77777777" w:rsidR="007836D6" w:rsidRDefault="007836D6" w:rsidP="00783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information board in the church )</w:t>
      </w:r>
    </w:p>
    <w:p w14:paraId="3330A92E" w14:textId="77777777" w:rsidR="007836D6" w:rsidRDefault="007836D6" w:rsidP="007836D6">
      <w:pPr>
        <w:pStyle w:val="NoSpacing"/>
        <w:rPr>
          <w:rFonts w:cs="Times New Roman"/>
          <w:szCs w:val="24"/>
        </w:rPr>
      </w:pPr>
    </w:p>
    <w:p w14:paraId="6CD7262C" w14:textId="77777777" w:rsidR="007836D6" w:rsidRDefault="007836D6" w:rsidP="007836D6">
      <w:pPr>
        <w:pStyle w:val="NoSpacing"/>
        <w:rPr>
          <w:rFonts w:cs="Times New Roman"/>
          <w:szCs w:val="24"/>
        </w:rPr>
      </w:pPr>
    </w:p>
    <w:p w14:paraId="14E0455F" w14:textId="77777777" w:rsidR="007836D6" w:rsidRDefault="007836D6" w:rsidP="00783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7BDE35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C85A9" w14:textId="77777777" w:rsidR="00FE7CF6" w:rsidRDefault="00FE7CF6" w:rsidP="00086E2C">
      <w:pPr>
        <w:spacing w:after="0" w:line="240" w:lineRule="auto"/>
      </w:pPr>
      <w:r>
        <w:separator/>
      </w:r>
    </w:p>
  </w:endnote>
  <w:endnote w:type="continuationSeparator" w:id="0">
    <w:p w14:paraId="4F199163" w14:textId="77777777" w:rsidR="00FE7CF6" w:rsidRDefault="00FE7C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BD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5D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4C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53BC8" w14:textId="77777777" w:rsidR="00FE7CF6" w:rsidRDefault="00FE7CF6" w:rsidP="00086E2C">
      <w:pPr>
        <w:spacing w:after="0" w:line="240" w:lineRule="auto"/>
      </w:pPr>
      <w:r>
        <w:separator/>
      </w:r>
    </w:p>
  </w:footnote>
  <w:footnote w:type="continuationSeparator" w:id="0">
    <w:p w14:paraId="6C23C484" w14:textId="77777777" w:rsidR="00FE7CF6" w:rsidRDefault="00FE7C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1A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03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665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6D6"/>
    <w:rsid w:val="00086E2C"/>
    <w:rsid w:val="000A2E7A"/>
    <w:rsid w:val="001D1CE2"/>
    <w:rsid w:val="002244B7"/>
    <w:rsid w:val="00314D94"/>
    <w:rsid w:val="00617568"/>
    <w:rsid w:val="006E68FA"/>
    <w:rsid w:val="007836D6"/>
    <w:rsid w:val="00ED3A55"/>
    <w:rsid w:val="00F479D0"/>
    <w:rsid w:val="00FE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59C9C"/>
  <w15:chartTrackingRefBased/>
  <w15:docId w15:val="{558C50D0-1BB1-49A6-9E76-FE5B002F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836D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130</Characters>
  <Application>Microsoft Office Word</Application>
  <DocSecurity>0</DocSecurity>
  <Lines>10</Lines>
  <Paragraphs>6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2026-03-26T18:53:00Z</dcterms:created>
  <dcterms:modified xsi:type="dcterms:W3CDTF">2026-03-26T18:54:00Z</dcterms:modified>
</cp:coreProperties>
</file>