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3E5A" w14:textId="77777777" w:rsidR="00DC167E" w:rsidRDefault="00DC167E" w:rsidP="00DC16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CHAMBYR (ACHAMBER, CHAMBER)</w:t>
      </w:r>
      <w:r>
        <w:rPr>
          <w:rFonts w:cs="Times New Roman"/>
          <w:szCs w:val="24"/>
        </w:rPr>
        <w:t xml:space="preserve">      (fl.1484)</w:t>
      </w:r>
    </w:p>
    <w:p w14:paraId="6D3BEBD1" w14:textId="77777777" w:rsidR="00DC167E" w:rsidRDefault="00DC167E" w:rsidP="00DC16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Lewes, Sussex. Gentleman.</w:t>
      </w:r>
    </w:p>
    <w:p w14:paraId="2ED2AB0F" w14:textId="77777777" w:rsidR="00DC167E" w:rsidRDefault="00DC167E" w:rsidP="00DC167E">
      <w:pPr>
        <w:pStyle w:val="NoSpacing"/>
        <w:rPr>
          <w:rFonts w:cs="Times New Roman"/>
          <w:szCs w:val="24"/>
        </w:rPr>
      </w:pPr>
    </w:p>
    <w:p w14:paraId="62F93B49" w14:textId="77777777" w:rsidR="00DC167E" w:rsidRDefault="00DC167E" w:rsidP="00DC167E">
      <w:pPr>
        <w:pStyle w:val="NoSpacing"/>
        <w:rPr>
          <w:rFonts w:cs="Times New Roman"/>
          <w:szCs w:val="24"/>
        </w:rPr>
      </w:pPr>
    </w:p>
    <w:p w14:paraId="0E643B63" w14:textId="77777777" w:rsidR="00DC167E" w:rsidRDefault="00DC167E" w:rsidP="00DC16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Mar.1484</w:t>
      </w:r>
      <w:r>
        <w:rPr>
          <w:rFonts w:cs="Times New Roman"/>
          <w:szCs w:val="24"/>
        </w:rPr>
        <w:tab/>
        <w:t>He was pardoned.</w:t>
      </w:r>
    </w:p>
    <w:p w14:paraId="3646EC9A" w14:textId="77777777" w:rsidR="00DC167E" w:rsidRDefault="00DC167E" w:rsidP="00DC16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Kleineke, </w:t>
      </w:r>
    </w:p>
    <w:p w14:paraId="59EFAD28" w14:textId="77777777" w:rsidR="00DC167E" w:rsidRDefault="00DC167E" w:rsidP="00DC167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p.18)</w:t>
      </w:r>
    </w:p>
    <w:p w14:paraId="5AD2AFDF" w14:textId="77777777" w:rsidR="00DC167E" w:rsidRDefault="00DC167E" w:rsidP="00DC167E">
      <w:pPr>
        <w:pStyle w:val="NoSpacing"/>
        <w:rPr>
          <w:rFonts w:cs="Times New Roman"/>
          <w:szCs w:val="24"/>
        </w:rPr>
      </w:pPr>
    </w:p>
    <w:p w14:paraId="5FB1DDC5" w14:textId="77777777" w:rsidR="00DC167E" w:rsidRDefault="00DC167E" w:rsidP="00DC167E">
      <w:pPr>
        <w:pStyle w:val="NoSpacing"/>
        <w:rPr>
          <w:rFonts w:cs="Times New Roman"/>
          <w:szCs w:val="24"/>
        </w:rPr>
      </w:pPr>
    </w:p>
    <w:p w14:paraId="4595ADA7" w14:textId="77777777" w:rsidR="00DC167E" w:rsidRDefault="00DC167E" w:rsidP="00DC16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5C450F9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AFD20" w14:textId="77777777" w:rsidR="00FA2BD1" w:rsidRDefault="00FA2BD1" w:rsidP="00086E2C">
      <w:pPr>
        <w:spacing w:after="0" w:line="240" w:lineRule="auto"/>
      </w:pPr>
      <w:r>
        <w:separator/>
      </w:r>
    </w:p>
  </w:endnote>
  <w:endnote w:type="continuationSeparator" w:id="0">
    <w:p w14:paraId="56EF0B3D" w14:textId="77777777" w:rsidR="00FA2BD1" w:rsidRDefault="00FA2BD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D38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F42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F5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0F98" w14:textId="77777777" w:rsidR="00FA2BD1" w:rsidRDefault="00FA2BD1" w:rsidP="00086E2C">
      <w:pPr>
        <w:spacing w:after="0" w:line="240" w:lineRule="auto"/>
      </w:pPr>
      <w:r>
        <w:separator/>
      </w:r>
    </w:p>
  </w:footnote>
  <w:footnote w:type="continuationSeparator" w:id="0">
    <w:p w14:paraId="4780E631" w14:textId="77777777" w:rsidR="00FA2BD1" w:rsidRDefault="00FA2BD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F41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63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C6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67E"/>
    <w:rsid w:val="00086E2C"/>
    <w:rsid w:val="000A2E7A"/>
    <w:rsid w:val="002244B7"/>
    <w:rsid w:val="003033C4"/>
    <w:rsid w:val="00314D94"/>
    <w:rsid w:val="00617568"/>
    <w:rsid w:val="006E68FA"/>
    <w:rsid w:val="00DC167E"/>
    <w:rsid w:val="00ED3A55"/>
    <w:rsid w:val="00F479D0"/>
    <w:rsid w:val="00FA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F287F"/>
  <w15:chartTrackingRefBased/>
  <w15:docId w15:val="{981F7B70-BFAF-448F-83B7-B91893D7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167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220</Characters>
  <Application>Microsoft Office Word</Application>
  <DocSecurity>0</DocSecurity>
  <Lines>11</Lines>
  <Paragraphs>7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2026-03-31T13:40:00Z</dcterms:created>
  <dcterms:modified xsi:type="dcterms:W3CDTF">2026-03-31T13:41:00Z</dcterms:modified>
</cp:coreProperties>
</file>