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47115" w14:textId="77777777" w:rsidR="00946E76" w:rsidRDefault="00946E76" w:rsidP="00946E7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CHAMBRE</w:t>
      </w:r>
      <w:r>
        <w:rPr>
          <w:rFonts w:cs="Times New Roman"/>
          <w:szCs w:val="24"/>
        </w:rPr>
        <w:t xml:space="preserve">        (fl.1464)</w:t>
      </w:r>
    </w:p>
    <w:p w14:paraId="3BD2EB20" w14:textId="77777777" w:rsidR="00946E76" w:rsidRDefault="00946E76" w:rsidP="00946E7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Framlingham, Suffolk. Esquire.</w:t>
      </w:r>
    </w:p>
    <w:p w14:paraId="259302D1" w14:textId="77777777" w:rsidR="00946E76" w:rsidRDefault="00946E76" w:rsidP="00946E76">
      <w:pPr>
        <w:pStyle w:val="NoSpacing"/>
        <w:rPr>
          <w:rFonts w:cs="Times New Roman"/>
          <w:szCs w:val="24"/>
        </w:rPr>
      </w:pPr>
    </w:p>
    <w:p w14:paraId="13DFDDC0" w14:textId="77777777" w:rsidR="00946E76" w:rsidRDefault="00946E76" w:rsidP="00946E76">
      <w:pPr>
        <w:pStyle w:val="NoSpacing"/>
        <w:rPr>
          <w:rFonts w:cs="Times New Roman"/>
          <w:szCs w:val="24"/>
        </w:rPr>
      </w:pPr>
    </w:p>
    <w:p w14:paraId="0E4ACFB7" w14:textId="77777777" w:rsidR="00946E76" w:rsidRDefault="00946E76" w:rsidP="00946E7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1464</w:t>
      </w:r>
      <w:r>
        <w:rPr>
          <w:rFonts w:cs="Times New Roman"/>
          <w:szCs w:val="24"/>
        </w:rPr>
        <w:tab/>
        <w:t>The King indicted him and 32 others for felony and insurrection.</w:t>
      </w:r>
    </w:p>
    <w:p w14:paraId="670F6576" w14:textId="77777777" w:rsidR="00946E76" w:rsidRDefault="00946E76" w:rsidP="00946E7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7D4C3E">
          <w:rPr>
            <w:rStyle w:val="Hyperlink"/>
            <w:rFonts w:cs="Times New Roman"/>
            <w:szCs w:val="24"/>
          </w:rPr>
          <w:t>https://waalt.uh.edu/index.php/KB27/811</w:t>
        </w:r>
      </w:hyperlink>
      <w:r>
        <w:rPr>
          <w:rFonts w:cs="Times New Roman"/>
          <w:szCs w:val="24"/>
        </w:rPr>
        <w:t xml:space="preserve"> )</w:t>
      </w:r>
    </w:p>
    <w:p w14:paraId="54B452BB" w14:textId="77777777" w:rsidR="00946E76" w:rsidRDefault="00946E76" w:rsidP="00946E76">
      <w:pPr>
        <w:pStyle w:val="NoSpacing"/>
        <w:rPr>
          <w:rFonts w:cs="Times New Roman"/>
          <w:szCs w:val="24"/>
        </w:rPr>
      </w:pPr>
    </w:p>
    <w:p w14:paraId="24D6BB3C" w14:textId="77777777" w:rsidR="00946E76" w:rsidRDefault="00946E76" w:rsidP="00946E76">
      <w:pPr>
        <w:pStyle w:val="NoSpacing"/>
        <w:rPr>
          <w:rFonts w:cs="Times New Roman"/>
          <w:szCs w:val="24"/>
        </w:rPr>
      </w:pPr>
    </w:p>
    <w:p w14:paraId="5CD9A478" w14:textId="77777777" w:rsidR="00946E76" w:rsidRDefault="00946E76" w:rsidP="00946E7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November 2025</w:t>
      </w:r>
    </w:p>
    <w:p w14:paraId="7156E94D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63C548" w14:textId="77777777" w:rsidR="00F924D6" w:rsidRDefault="00F924D6" w:rsidP="00086E2C">
      <w:pPr>
        <w:spacing w:after="0" w:line="240" w:lineRule="auto"/>
      </w:pPr>
      <w:r>
        <w:separator/>
      </w:r>
    </w:p>
  </w:endnote>
  <w:endnote w:type="continuationSeparator" w:id="0">
    <w:p w14:paraId="6A96A2D0" w14:textId="77777777" w:rsidR="00F924D6" w:rsidRDefault="00F924D6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B2462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23FE5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98F96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92927F" w14:textId="77777777" w:rsidR="00F924D6" w:rsidRDefault="00F924D6" w:rsidP="00086E2C">
      <w:pPr>
        <w:spacing w:after="0" w:line="240" w:lineRule="auto"/>
      </w:pPr>
      <w:r>
        <w:separator/>
      </w:r>
    </w:p>
  </w:footnote>
  <w:footnote w:type="continuationSeparator" w:id="0">
    <w:p w14:paraId="03EB8677" w14:textId="77777777" w:rsidR="00F924D6" w:rsidRDefault="00F924D6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C7662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21A23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66637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E76"/>
    <w:rsid w:val="00086E2C"/>
    <w:rsid w:val="000A2E7A"/>
    <w:rsid w:val="002244B7"/>
    <w:rsid w:val="00314D94"/>
    <w:rsid w:val="00617568"/>
    <w:rsid w:val="006E68FA"/>
    <w:rsid w:val="00946E76"/>
    <w:rsid w:val="00D77C7F"/>
    <w:rsid w:val="00ED3A55"/>
    <w:rsid w:val="00F479D0"/>
    <w:rsid w:val="00F92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2288E"/>
  <w15:chartTrackingRefBased/>
  <w15:docId w15:val="{125DA747-32AA-4416-8EDB-4BF0521F9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946E76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946E7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1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35</Words>
  <Characters>225</Characters>
  <Application>Microsoft Office Word</Application>
  <DocSecurity>0</DocSecurity>
  <Lines>13</Lines>
  <Paragraphs>8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2026-01-15T09:49:00Z</dcterms:created>
  <dcterms:modified xsi:type="dcterms:W3CDTF">2026-01-15T09:49:00Z</dcterms:modified>
</cp:coreProperties>
</file>