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D6C47" w14:textId="77777777" w:rsidR="00D82E3A" w:rsidRDefault="00D82E3A" w:rsidP="00D82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CHAMBRE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(fl.1417)</w:t>
      </w:r>
    </w:p>
    <w:p w14:paraId="2FCFA567" w14:textId="77777777" w:rsidR="00D82E3A" w:rsidRDefault="00D82E3A" w:rsidP="00D82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4C093071" w14:textId="77777777" w:rsidR="00D82E3A" w:rsidRDefault="00D82E3A" w:rsidP="00D82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943898" w14:textId="77777777" w:rsidR="00D82E3A" w:rsidRDefault="00D82E3A" w:rsidP="00D82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4BD505" w14:textId="77777777" w:rsidR="00D82E3A" w:rsidRDefault="00D82E3A" w:rsidP="00D82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7437E453" w14:textId="77777777" w:rsidR="00D82E3A" w:rsidRDefault="00D82E3A" w:rsidP="00D82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1F3F373F" w14:textId="77777777" w:rsidR="00D82E3A" w:rsidRDefault="00D82E3A" w:rsidP="00D82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m10, from the AHRC-funded ‘The Soldier in Later</w:t>
      </w:r>
    </w:p>
    <w:p w14:paraId="57371F5D" w14:textId="77777777" w:rsidR="00D82E3A" w:rsidRDefault="00D82E3A" w:rsidP="00D82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78BB0474" w14:textId="77777777" w:rsidR="00D82E3A" w:rsidRDefault="00D82E3A" w:rsidP="00D82E3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39A6D5E5" w14:textId="77777777" w:rsidR="00D82E3A" w:rsidRDefault="00D82E3A" w:rsidP="00D82E3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068807E" w14:textId="77777777" w:rsidR="00D82E3A" w:rsidRDefault="00D82E3A" w:rsidP="00D82E3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416347E" w14:textId="77777777" w:rsidR="00D82E3A" w:rsidRDefault="00D82E3A" w:rsidP="00D82E3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January 2026</w:t>
      </w:r>
    </w:p>
    <w:p w14:paraId="62759A4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BEE52" w14:textId="77777777" w:rsidR="000E5144" w:rsidRDefault="000E5144" w:rsidP="00086E2C">
      <w:pPr>
        <w:spacing w:after="0" w:line="240" w:lineRule="auto"/>
      </w:pPr>
      <w:r>
        <w:separator/>
      </w:r>
    </w:p>
  </w:endnote>
  <w:endnote w:type="continuationSeparator" w:id="0">
    <w:p w14:paraId="0422A22D" w14:textId="77777777" w:rsidR="000E5144" w:rsidRDefault="000E514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888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224F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B4DC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1E7F7" w14:textId="77777777" w:rsidR="000E5144" w:rsidRDefault="000E5144" w:rsidP="00086E2C">
      <w:pPr>
        <w:spacing w:after="0" w:line="240" w:lineRule="auto"/>
      </w:pPr>
      <w:r>
        <w:separator/>
      </w:r>
    </w:p>
  </w:footnote>
  <w:footnote w:type="continuationSeparator" w:id="0">
    <w:p w14:paraId="4B114A1A" w14:textId="77777777" w:rsidR="000E5144" w:rsidRDefault="000E514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BE1B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EEC4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ABCA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E3A"/>
    <w:rsid w:val="00086E2C"/>
    <w:rsid w:val="000A2E7A"/>
    <w:rsid w:val="000E5144"/>
    <w:rsid w:val="002244B7"/>
    <w:rsid w:val="00314D94"/>
    <w:rsid w:val="00502EB6"/>
    <w:rsid w:val="00617568"/>
    <w:rsid w:val="006E68FA"/>
    <w:rsid w:val="00D82E3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567A5"/>
  <w15:chartTrackingRefBased/>
  <w15:docId w15:val="{8B632A2F-EA6B-4E5B-9925-C4E1602CE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82E3A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D82E3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58</Words>
  <Characters>316</Characters>
  <Application>Microsoft Office Word</Application>
  <DocSecurity>0</DocSecurity>
  <Lines>9</Lines>
  <Paragraphs>5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2026-03-06T22:10:00Z</dcterms:created>
  <dcterms:modified xsi:type="dcterms:W3CDTF">2026-03-06T22:10:00Z</dcterms:modified>
</cp:coreProperties>
</file>