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9CD9E" w14:textId="77777777" w:rsidR="00C43107" w:rsidRDefault="00C43107" w:rsidP="00C4310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de CHAMBRE</w:t>
      </w:r>
      <w:r>
        <w:rPr>
          <w:rFonts w:ascii="Times New Roman" w:hAnsi="Times New Roman" w:cs="Times New Roman"/>
        </w:rPr>
        <w:t xml:space="preserve">        (fl.1470)</w:t>
      </w:r>
    </w:p>
    <w:p w14:paraId="1DD1E80A" w14:textId="77777777" w:rsidR="00C43107" w:rsidRDefault="00C43107" w:rsidP="00C43107">
      <w:pPr>
        <w:pStyle w:val="NoSpacing"/>
        <w:rPr>
          <w:rFonts w:ascii="Times New Roman" w:hAnsi="Times New Roman" w:cs="Times New Roman"/>
        </w:rPr>
      </w:pPr>
    </w:p>
    <w:p w14:paraId="18BF7F9B" w14:textId="77777777" w:rsidR="00C43107" w:rsidRDefault="00C43107" w:rsidP="00C43107">
      <w:pPr>
        <w:pStyle w:val="NoSpacing"/>
        <w:rPr>
          <w:rFonts w:ascii="Times New Roman" w:hAnsi="Times New Roman" w:cs="Times New Roman"/>
        </w:rPr>
      </w:pPr>
    </w:p>
    <w:p w14:paraId="058F2B17" w14:textId="77777777" w:rsidR="00C43107" w:rsidRDefault="00C43107" w:rsidP="00C4310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6074B34C" w14:textId="77777777" w:rsidR="00C43107" w:rsidRDefault="00C43107" w:rsidP="00C4310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80F4F4F" w14:textId="77777777" w:rsidR="00C43107" w:rsidRDefault="00C43107" w:rsidP="00C43107">
      <w:pPr>
        <w:pStyle w:val="NoSpacing"/>
        <w:rPr>
          <w:rFonts w:ascii="Times New Roman" w:hAnsi="Times New Roman" w:cs="Times New Roman"/>
        </w:rPr>
      </w:pPr>
    </w:p>
    <w:p w14:paraId="7E628EB2" w14:textId="77777777" w:rsidR="00C43107" w:rsidRDefault="00C43107" w:rsidP="00C43107">
      <w:pPr>
        <w:pStyle w:val="NoSpacing"/>
        <w:rPr>
          <w:rFonts w:ascii="Times New Roman" w:hAnsi="Times New Roman" w:cs="Times New Roman"/>
        </w:rPr>
      </w:pPr>
    </w:p>
    <w:p w14:paraId="26092C64" w14:textId="77777777" w:rsidR="00C43107" w:rsidRDefault="00C43107" w:rsidP="00C4310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76B2433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C190E" w14:textId="77777777" w:rsidR="005B7E72" w:rsidRDefault="005B7E72" w:rsidP="00086E2C">
      <w:pPr>
        <w:spacing w:after="0" w:line="240" w:lineRule="auto"/>
      </w:pPr>
      <w:r>
        <w:separator/>
      </w:r>
    </w:p>
  </w:endnote>
  <w:endnote w:type="continuationSeparator" w:id="0">
    <w:p w14:paraId="0EE2EA1D" w14:textId="77777777" w:rsidR="005B7E72" w:rsidRDefault="005B7E7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BA48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7399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CC3E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496EC" w14:textId="77777777" w:rsidR="005B7E72" w:rsidRDefault="005B7E72" w:rsidP="00086E2C">
      <w:pPr>
        <w:spacing w:after="0" w:line="240" w:lineRule="auto"/>
      </w:pPr>
      <w:r>
        <w:separator/>
      </w:r>
    </w:p>
  </w:footnote>
  <w:footnote w:type="continuationSeparator" w:id="0">
    <w:p w14:paraId="0D9F4E53" w14:textId="77777777" w:rsidR="005B7E72" w:rsidRDefault="005B7E7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0E52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316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AE4A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07"/>
    <w:rsid w:val="00086E2C"/>
    <w:rsid w:val="000A2E7A"/>
    <w:rsid w:val="002244B7"/>
    <w:rsid w:val="00314D94"/>
    <w:rsid w:val="005B7E72"/>
    <w:rsid w:val="00617568"/>
    <w:rsid w:val="00650EC4"/>
    <w:rsid w:val="006E68FA"/>
    <w:rsid w:val="00C4310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CB6C7"/>
  <w15:chartTrackingRefBased/>
  <w15:docId w15:val="{22310E57-3A6E-400B-9C78-9896FB891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431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26</Words>
  <Characters>120</Characters>
  <Application>Microsoft Office Word</Application>
  <DocSecurity>0</DocSecurity>
  <Lines>8</Lines>
  <Paragraphs>4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2026-02-11T22:40:00Z</dcterms:created>
  <dcterms:modified xsi:type="dcterms:W3CDTF">2026-02-11T22:42:00Z</dcterms:modified>
</cp:coreProperties>
</file>