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C935D" w14:textId="77777777" w:rsidR="00976050" w:rsidRDefault="00976050" w:rsidP="00976050">
      <w:pPr>
        <w:pStyle w:val="NoSpacing"/>
        <w:jc w:val="both"/>
      </w:pPr>
      <w:r>
        <w:rPr>
          <w:u w:val="single"/>
        </w:rPr>
        <w:t>John CHAMBRE</w:t>
      </w:r>
      <w:r>
        <w:t xml:space="preserve">        (fl.1462)</w:t>
      </w:r>
    </w:p>
    <w:p w14:paraId="37DE2430" w14:textId="77777777" w:rsidR="00976050" w:rsidRDefault="00976050" w:rsidP="00976050">
      <w:pPr>
        <w:pStyle w:val="NoSpacing"/>
        <w:jc w:val="both"/>
      </w:pPr>
    </w:p>
    <w:p w14:paraId="601F1143" w14:textId="77777777" w:rsidR="00976050" w:rsidRDefault="00976050" w:rsidP="00976050">
      <w:pPr>
        <w:pStyle w:val="NoSpacing"/>
        <w:jc w:val="both"/>
      </w:pPr>
    </w:p>
    <w:p w14:paraId="22E630A7" w14:textId="77777777" w:rsidR="00976050" w:rsidRDefault="00976050" w:rsidP="00976050">
      <w:pPr>
        <w:pStyle w:val="NoSpacing"/>
        <w:jc w:val="both"/>
      </w:pPr>
      <w:r>
        <w:t>15 Sep.1462</w:t>
      </w:r>
      <w:r>
        <w:tab/>
        <w:t xml:space="preserve">He and John Huet(q.v.) were granted the office of </w:t>
      </w:r>
      <w:proofErr w:type="spellStart"/>
      <w:r>
        <w:t>tronage</w:t>
      </w:r>
      <w:proofErr w:type="spellEnd"/>
      <w:r>
        <w:t xml:space="preserve"> and </w:t>
      </w:r>
      <w:proofErr w:type="spellStart"/>
      <w:r>
        <w:t>pesage</w:t>
      </w:r>
      <w:proofErr w:type="spellEnd"/>
      <w:r>
        <w:t xml:space="preserve"> in</w:t>
      </w:r>
    </w:p>
    <w:p w14:paraId="73E52D10" w14:textId="77777777" w:rsidR="00976050" w:rsidRDefault="00976050" w:rsidP="00976050">
      <w:pPr>
        <w:pStyle w:val="NoSpacing"/>
        <w:jc w:val="both"/>
      </w:pPr>
      <w:r>
        <w:tab/>
      </w:r>
      <w:r>
        <w:tab/>
        <w:t>the port of Lynn and ports adjacent.     (C.P.R. 1461-67 p.211)</w:t>
      </w:r>
    </w:p>
    <w:p w14:paraId="39FEBA12" w14:textId="77777777" w:rsidR="00976050" w:rsidRDefault="00976050" w:rsidP="00976050">
      <w:pPr>
        <w:pStyle w:val="NoSpacing"/>
        <w:jc w:val="both"/>
      </w:pPr>
    </w:p>
    <w:p w14:paraId="7C3516BB" w14:textId="77777777" w:rsidR="00976050" w:rsidRDefault="00976050" w:rsidP="00976050">
      <w:pPr>
        <w:pStyle w:val="NoSpacing"/>
        <w:jc w:val="both"/>
      </w:pPr>
    </w:p>
    <w:p w14:paraId="1BB60E1B" w14:textId="77777777" w:rsidR="00976050" w:rsidRDefault="00976050" w:rsidP="00976050">
      <w:pPr>
        <w:pStyle w:val="NoSpacing"/>
        <w:jc w:val="both"/>
      </w:pPr>
      <w:r>
        <w:t>24 March 2026</w:t>
      </w:r>
    </w:p>
    <w:p w14:paraId="6EFD80C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FCCAD" w14:textId="77777777" w:rsidR="00166D46" w:rsidRDefault="00166D46" w:rsidP="00086E2C">
      <w:pPr>
        <w:spacing w:after="0" w:line="240" w:lineRule="auto"/>
      </w:pPr>
      <w:r>
        <w:separator/>
      </w:r>
    </w:p>
  </w:endnote>
  <w:endnote w:type="continuationSeparator" w:id="0">
    <w:p w14:paraId="6B4F18CC" w14:textId="77777777" w:rsidR="00166D46" w:rsidRDefault="00166D4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892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A2F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8BDF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C21D" w14:textId="77777777" w:rsidR="00166D46" w:rsidRDefault="00166D46" w:rsidP="00086E2C">
      <w:pPr>
        <w:spacing w:after="0" w:line="240" w:lineRule="auto"/>
      </w:pPr>
      <w:r>
        <w:separator/>
      </w:r>
    </w:p>
  </w:footnote>
  <w:footnote w:type="continuationSeparator" w:id="0">
    <w:p w14:paraId="37106D60" w14:textId="77777777" w:rsidR="00166D46" w:rsidRDefault="00166D4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F7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AB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56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050"/>
    <w:rsid w:val="00086E2C"/>
    <w:rsid w:val="000A2E7A"/>
    <w:rsid w:val="00166D46"/>
    <w:rsid w:val="001D1CE2"/>
    <w:rsid w:val="002244B7"/>
    <w:rsid w:val="00314D94"/>
    <w:rsid w:val="00617568"/>
    <w:rsid w:val="006E68FA"/>
    <w:rsid w:val="0097605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0D31B"/>
  <w15:chartTrackingRefBased/>
  <w15:docId w15:val="{73263808-5B2B-4314-96B6-B2B26A9C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7605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165</Characters>
  <Application>Microsoft Office Word</Application>
  <DocSecurity>0</DocSecurity>
  <Lines>9</Lines>
  <Paragraphs>5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2026-03-24T20:07:00Z</dcterms:created>
  <dcterms:modified xsi:type="dcterms:W3CDTF">2026-03-24T20:07:00Z</dcterms:modified>
</cp:coreProperties>
</file>