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D7C6" w14:textId="77777777" w:rsidR="003301B7" w:rsidRDefault="003301B7" w:rsidP="003301B7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CHALONER</w:t>
      </w:r>
      <w:r>
        <w:rPr>
          <w:rFonts w:cs="Times New Roman"/>
        </w:rPr>
        <w:t xml:space="preserve">      (fl.1430)</w:t>
      </w:r>
    </w:p>
    <w:p w14:paraId="5B4484F8" w14:textId="77777777" w:rsidR="003301B7" w:rsidRDefault="003301B7" w:rsidP="003301B7">
      <w:pPr>
        <w:pStyle w:val="NoSpacing"/>
        <w:rPr>
          <w:rFonts w:cs="Times New Roman"/>
        </w:rPr>
      </w:pPr>
      <w:r>
        <w:rPr>
          <w:rFonts w:cs="Times New Roman"/>
        </w:rPr>
        <w:t>of Doncaster. Sawyer.</w:t>
      </w:r>
    </w:p>
    <w:p w14:paraId="6EAE0737" w14:textId="77777777" w:rsidR="003301B7" w:rsidRDefault="003301B7" w:rsidP="003301B7">
      <w:pPr>
        <w:pStyle w:val="NoSpacing"/>
        <w:rPr>
          <w:rFonts w:cs="Times New Roman"/>
        </w:rPr>
      </w:pPr>
    </w:p>
    <w:p w14:paraId="2557C31E" w14:textId="77777777" w:rsidR="003301B7" w:rsidRDefault="003301B7" w:rsidP="003301B7">
      <w:pPr>
        <w:pStyle w:val="NoSpacing"/>
        <w:rPr>
          <w:rFonts w:cs="Times New Roman"/>
        </w:rPr>
      </w:pPr>
    </w:p>
    <w:p w14:paraId="32E50C5F" w14:textId="77777777" w:rsidR="003301B7" w:rsidRDefault="003301B7" w:rsidP="003301B7">
      <w:pPr>
        <w:pStyle w:val="NoSpacing"/>
        <w:rPr>
          <w:rFonts w:cs="Times New Roman"/>
        </w:rPr>
      </w:pPr>
      <w:r>
        <w:rPr>
          <w:rFonts w:cs="Times New Roman"/>
        </w:rPr>
        <w:tab/>
        <w:t>1430</w:t>
      </w:r>
      <w:r>
        <w:rPr>
          <w:rFonts w:cs="Times New Roman"/>
        </w:rPr>
        <w:tab/>
        <w:t>William Pannall(q.v.) brought a plaint of debt against him and 4 others.</w:t>
      </w:r>
    </w:p>
    <w:p w14:paraId="18187460" w14:textId="77777777" w:rsidR="003301B7" w:rsidRDefault="003301B7" w:rsidP="003301B7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DA3296">
          <w:rPr>
            <w:rStyle w:val="Hyperlink"/>
            <w:rFonts w:cs="Times New Roman"/>
          </w:rPr>
          <w:t>http://aalt.law.uh.edu/Indices/CP40Indices/CP40no677/CP40no677Pl.htm</w:t>
        </w:r>
      </w:hyperlink>
      <w:r>
        <w:rPr>
          <w:rFonts w:cs="Times New Roman"/>
        </w:rPr>
        <w:t xml:space="preserve"> )</w:t>
      </w:r>
    </w:p>
    <w:p w14:paraId="7D3554DF" w14:textId="77777777" w:rsidR="003301B7" w:rsidRDefault="003301B7" w:rsidP="003301B7">
      <w:pPr>
        <w:pStyle w:val="NoSpacing"/>
        <w:rPr>
          <w:rFonts w:cs="Times New Roman"/>
        </w:rPr>
      </w:pPr>
    </w:p>
    <w:p w14:paraId="0205F297" w14:textId="77777777" w:rsidR="003301B7" w:rsidRDefault="003301B7" w:rsidP="003301B7">
      <w:pPr>
        <w:pStyle w:val="NoSpacing"/>
        <w:rPr>
          <w:rFonts w:cs="Times New Roman"/>
        </w:rPr>
      </w:pPr>
    </w:p>
    <w:p w14:paraId="39383CD5" w14:textId="77777777" w:rsidR="003301B7" w:rsidRDefault="003301B7" w:rsidP="003301B7">
      <w:pPr>
        <w:pStyle w:val="NoSpacing"/>
        <w:rPr>
          <w:rFonts w:cs="Times New Roman"/>
        </w:rPr>
      </w:pPr>
      <w:r>
        <w:rPr>
          <w:rFonts w:cs="Times New Roman"/>
        </w:rPr>
        <w:t>15 May 2026</w:t>
      </w:r>
    </w:p>
    <w:p w14:paraId="695E303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22CFC" w14:textId="77777777" w:rsidR="004E2E9C" w:rsidRDefault="004E2E9C" w:rsidP="00086E2C">
      <w:pPr>
        <w:spacing w:after="0" w:line="240" w:lineRule="auto"/>
      </w:pPr>
      <w:r>
        <w:separator/>
      </w:r>
    </w:p>
  </w:endnote>
  <w:endnote w:type="continuationSeparator" w:id="0">
    <w:p w14:paraId="32AC8432" w14:textId="77777777" w:rsidR="004E2E9C" w:rsidRDefault="004E2E9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9D0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E2D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893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51147" w14:textId="77777777" w:rsidR="004E2E9C" w:rsidRDefault="004E2E9C" w:rsidP="00086E2C">
      <w:pPr>
        <w:spacing w:after="0" w:line="240" w:lineRule="auto"/>
      </w:pPr>
      <w:r>
        <w:separator/>
      </w:r>
    </w:p>
  </w:footnote>
  <w:footnote w:type="continuationSeparator" w:id="0">
    <w:p w14:paraId="3758941D" w14:textId="77777777" w:rsidR="004E2E9C" w:rsidRDefault="004E2E9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23DC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B1C3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8AF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1B7"/>
    <w:rsid w:val="00086E2C"/>
    <w:rsid w:val="000A2E7A"/>
    <w:rsid w:val="002244B7"/>
    <w:rsid w:val="00314D94"/>
    <w:rsid w:val="003301B7"/>
    <w:rsid w:val="004E2E9C"/>
    <w:rsid w:val="005435B9"/>
    <w:rsid w:val="00617568"/>
    <w:rsid w:val="006E68FA"/>
    <w:rsid w:val="008E56AD"/>
    <w:rsid w:val="00AF65CA"/>
    <w:rsid w:val="00ED3A55"/>
    <w:rsid w:val="00F348C6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6D60F"/>
  <w15:chartTrackingRefBased/>
  <w15:docId w15:val="{BF7D249D-9881-49FD-8E8E-A209D5C0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301B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2026-05-16T15:45:00Z</dcterms:created>
  <dcterms:modified xsi:type="dcterms:W3CDTF">2026-05-16T15:45:00Z</dcterms:modified>
</cp:coreProperties>
</file>