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76F0B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Thomas CHALKHILL</w:t>
      </w:r>
      <w:r>
        <w:rPr>
          <w:rFonts w:ascii="Times New Roman" w:hAnsi="Times New Roman" w:cs="Times New Roman"/>
          <w:lang w:val="en-US"/>
        </w:rPr>
        <w:t xml:space="preserve">      (fl.1488)</w:t>
      </w:r>
    </w:p>
    <w:p w14:paraId="0C8BDD07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Willesden, Middlesex. Yeoman.</w:t>
      </w:r>
    </w:p>
    <w:p w14:paraId="6CAB1BD3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</w:p>
    <w:p w14:paraId="7B575606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</w:p>
    <w:p w14:paraId="608C256E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King fined him and 2 others for trespass.</w:t>
      </w:r>
    </w:p>
    <w:p w14:paraId="7B84D389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1B42229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</w:p>
    <w:p w14:paraId="668F4E3E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</w:p>
    <w:p w14:paraId="22B98814" w14:textId="77777777" w:rsidR="00937910" w:rsidRDefault="00937910" w:rsidP="0093791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April 2026</w:t>
      </w:r>
    </w:p>
    <w:p w14:paraId="671BE43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304A4" w14:textId="77777777" w:rsidR="00A60C53" w:rsidRDefault="00A60C53" w:rsidP="00086E2C">
      <w:pPr>
        <w:spacing w:after="0" w:line="240" w:lineRule="auto"/>
      </w:pPr>
      <w:r>
        <w:separator/>
      </w:r>
    </w:p>
  </w:endnote>
  <w:endnote w:type="continuationSeparator" w:id="0">
    <w:p w14:paraId="5A5C5C58" w14:textId="77777777" w:rsidR="00A60C53" w:rsidRDefault="00A60C5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81D2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60E6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0FF4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5549B" w14:textId="77777777" w:rsidR="00A60C53" w:rsidRDefault="00A60C53" w:rsidP="00086E2C">
      <w:pPr>
        <w:spacing w:after="0" w:line="240" w:lineRule="auto"/>
      </w:pPr>
      <w:r>
        <w:separator/>
      </w:r>
    </w:p>
  </w:footnote>
  <w:footnote w:type="continuationSeparator" w:id="0">
    <w:p w14:paraId="09CBF886" w14:textId="77777777" w:rsidR="00A60C53" w:rsidRDefault="00A60C5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ACB6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87C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82495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910"/>
    <w:rsid w:val="00086E2C"/>
    <w:rsid w:val="000A2E7A"/>
    <w:rsid w:val="002244B7"/>
    <w:rsid w:val="00314D94"/>
    <w:rsid w:val="00617568"/>
    <w:rsid w:val="006E68FA"/>
    <w:rsid w:val="00937910"/>
    <w:rsid w:val="00971DA9"/>
    <w:rsid w:val="00A60C53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99775"/>
  <w15:chartTrackingRefBased/>
  <w15:docId w15:val="{78DF13C6-84A8-4997-9E7D-10058D587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3791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791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23</Words>
  <Characters>145</Characters>
  <Application>Microsoft Office Word</Application>
  <DocSecurity>0</DocSecurity>
  <Lines>9</Lines>
  <Paragraphs>5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2026-04-08T20:56:00Z</dcterms:created>
  <dcterms:modified xsi:type="dcterms:W3CDTF">2026-04-08T20:58:00Z</dcterms:modified>
</cp:coreProperties>
</file>