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54A9AD" w14:textId="77777777" w:rsidR="001E35B1" w:rsidRDefault="001E35B1" w:rsidP="001E35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CAYSO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BFE3893" w14:textId="77777777" w:rsidR="001E35B1" w:rsidRDefault="001E35B1" w:rsidP="001E3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CD3A5D" w14:textId="77777777" w:rsidR="001E35B1" w:rsidRDefault="001E35B1" w:rsidP="001E35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44EF42" w14:textId="77777777" w:rsidR="001E35B1" w:rsidRDefault="001E35B1" w:rsidP="001E35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Canterbury into lands</w:t>
      </w:r>
    </w:p>
    <w:p w14:paraId="3D9B78EA" w14:textId="77777777" w:rsidR="001E35B1" w:rsidRDefault="001E35B1" w:rsidP="001E35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Hadres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07A7CDB" w14:textId="77777777" w:rsidR="001E35B1" w:rsidRDefault="001E35B1" w:rsidP="001E35B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149ADA" w14:textId="77777777" w:rsidR="001E35B1" w:rsidRDefault="001E35B1" w:rsidP="001E35B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p.11)</w:t>
      </w:r>
    </w:p>
    <w:p w14:paraId="1F856701" w14:textId="77777777" w:rsidR="001E35B1" w:rsidRDefault="001E35B1" w:rsidP="001E35B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BCD419E" w14:textId="77777777" w:rsidR="001E35B1" w:rsidRDefault="001E35B1" w:rsidP="001E35B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C5B2356" w14:textId="77777777" w:rsidR="001E35B1" w:rsidRDefault="001E35B1" w:rsidP="001E35B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July 2021</w:t>
      </w:r>
    </w:p>
    <w:p w14:paraId="00A5EF1A" w14:textId="7F678B61" w:rsidR="00BA00AB" w:rsidRPr="001E35B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E35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51E3D" w14:textId="77777777" w:rsidR="001E35B1" w:rsidRDefault="001E35B1" w:rsidP="009139A6">
      <w:r>
        <w:separator/>
      </w:r>
    </w:p>
  </w:endnote>
  <w:endnote w:type="continuationSeparator" w:id="0">
    <w:p w14:paraId="051FF583" w14:textId="77777777" w:rsidR="001E35B1" w:rsidRDefault="001E35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F50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460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428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275CF" w14:textId="77777777" w:rsidR="001E35B1" w:rsidRDefault="001E35B1" w:rsidP="009139A6">
      <w:r>
        <w:separator/>
      </w:r>
    </w:p>
  </w:footnote>
  <w:footnote w:type="continuationSeparator" w:id="0">
    <w:p w14:paraId="0A1B2A48" w14:textId="77777777" w:rsidR="001E35B1" w:rsidRDefault="001E35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DD8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EB4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655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B1"/>
    <w:rsid w:val="000666E0"/>
    <w:rsid w:val="001E35B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0A405"/>
  <w15:chartTrackingRefBased/>
  <w15:docId w15:val="{4B6E2E5A-584D-47A5-AE5C-5A3E5089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2021-07-14T18:53:00Z</dcterms:created>
  <dcterms:modified xsi:type="dcterms:W3CDTF">2021-07-14T18:53:00Z</dcterms:modified>
</cp:coreProperties>
</file>