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F0BC6" w14:textId="77777777" w:rsidR="009165BD" w:rsidRDefault="009165BD" w:rsidP="009165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Martyn CAYSAR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fl.1499)</w:t>
      </w:r>
    </w:p>
    <w:p w14:paraId="2EB36FDD" w14:textId="77777777" w:rsidR="009165BD" w:rsidRDefault="009165BD" w:rsidP="009165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34D74F52" w14:textId="77777777" w:rsidR="009165BD" w:rsidRDefault="009165BD" w:rsidP="009165BD">
      <w:pPr>
        <w:pStyle w:val="NoSpacing"/>
        <w:jc w:val="both"/>
        <w:rPr>
          <w:rFonts w:cs="Times New Roman"/>
          <w:szCs w:val="24"/>
        </w:rPr>
      </w:pPr>
    </w:p>
    <w:p w14:paraId="430AD50E" w14:textId="77777777" w:rsidR="009165BD" w:rsidRDefault="009165BD" w:rsidP="009165BD">
      <w:pPr>
        <w:pStyle w:val="NoSpacing"/>
        <w:jc w:val="both"/>
        <w:rPr>
          <w:rFonts w:cs="Times New Roman"/>
          <w:szCs w:val="24"/>
        </w:rPr>
      </w:pPr>
    </w:p>
    <w:p w14:paraId="119C52E1" w14:textId="77777777" w:rsidR="009165BD" w:rsidRDefault="009165BD" w:rsidP="009165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Jun.1499</w:t>
      </w:r>
      <w:r>
        <w:rPr>
          <w:rFonts w:cs="Times New Roman"/>
          <w:szCs w:val="24"/>
        </w:rPr>
        <w:tab/>
        <w:t>He made his Will.</w:t>
      </w:r>
    </w:p>
    <w:p w14:paraId="35243E95" w14:textId="77777777" w:rsidR="009165BD" w:rsidRDefault="009165BD" w:rsidP="009165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4A81A07C" w14:textId="77777777" w:rsidR="009165BD" w:rsidRDefault="009165BD" w:rsidP="009165BD">
      <w:pPr>
        <w:pStyle w:val="NoSpacing"/>
        <w:jc w:val="both"/>
        <w:rPr>
          <w:rFonts w:cs="Times New Roman"/>
          <w:szCs w:val="24"/>
        </w:rPr>
      </w:pPr>
    </w:p>
    <w:p w14:paraId="69F6A463" w14:textId="77777777" w:rsidR="009165BD" w:rsidRDefault="009165BD" w:rsidP="009165BD">
      <w:pPr>
        <w:pStyle w:val="NoSpacing"/>
        <w:jc w:val="both"/>
        <w:rPr>
          <w:rFonts w:cs="Times New Roman"/>
          <w:szCs w:val="24"/>
        </w:rPr>
      </w:pPr>
    </w:p>
    <w:p w14:paraId="360D6705" w14:textId="77777777" w:rsidR="009165BD" w:rsidRDefault="009165BD" w:rsidP="009165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 August 2022</w:t>
      </w:r>
    </w:p>
    <w:p w14:paraId="00F1138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BA5C9" w14:textId="77777777" w:rsidR="009165BD" w:rsidRDefault="009165BD" w:rsidP="009139A6">
      <w:r>
        <w:separator/>
      </w:r>
    </w:p>
  </w:endnote>
  <w:endnote w:type="continuationSeparator" w:id="0">
    <w:p w14:paraId="701155B4" w14:textId="77777777" w:rsidR="009165BD" w:rsidRDefault="009165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0C8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6B7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6CF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74D4B" w14:textId="77777777" w:rsidR="009165BD" w:rsidRDefault="009165BD" w:rsidP="009139A6">
      <w:r>
        <w:separator/>
      </w:r>
    </w:p>
  </w:footnote>
  <w:footnote w:type="continuationSeparator" w:id="0">
    <w:p w14:paraId="1BAED451" w14:textId="77777777" w:rsidR="009165BD" w:rsidRDefault="009165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371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579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0C7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5BD"/>
    <w:rsid w:val="000666E0"/>
    <w:rsid w:val="002510B7"/>
    <w:rsid w:val="005C130B"/>
    <w:rsid w:val="00826F5C"/>
    <w:rsid w:val="009139A6"/>
    <w:rsid w:val="009165BD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BB2C2"/>
  <w15:chartTrackingRefBased/>
  <w15:docId w15:val="{5B1D20D3-C30B-4CB4-BAA0-D5AED8439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165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2022-11-22T21:37:00Z</dcterms:created>
  <dcterms:modified xsi:type="dcterms:W3CDTF">2022-11-22T21:37:00Z</dcterms:modified>
</cp:coreProperties>
</file>