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60FB8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CAYROUS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F85F303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8ACE1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9D1812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Kendal, Westmoreland,</w:t>
      </w:r>
    </w:p>
    <w:p w14:paraId="5EB12655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D1862C5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19-63)</w:t>
      </w:r>
    </w:p>
    <w:p w14:paraId="3B91FBE1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78B82F" w14:textId="77777777" w:rsidR="009C6860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ECDEC" w14:textId="77777777" w:rsidR="009C6860" w:rsidRPr="00042524" w:rsidRDefault="009C6860" w:rsidP="009C6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68025CEC" w14:textId="686EB152" w:rsidR="00BA00AB" w:rsidRPr="009C686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C6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7997" w14:textId="77777777" w:rsidR="009C6860" w:rsidRDefault="009C6860" w:rsidP="009139A6">
      <w:r>
        <w:separator/>
      </w:r>
    </w:p>
  </w:endnote>
  <w:endnote w:type="continuationSeparator" w:id="0">
    <w:p w14:paraId="7DD3580F" w14:textId="77777777" w:rsidR="009C6860" w:rsidRDefault="009C68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9FC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99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CD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3B63B" w14:textId="77777777" w:rsidR="009C6860" w:rsidRDefault="009C6860" w:rsidP="009139A6">
      <w:r>
        <w:separator/>
      </w:r>
    </w:p>
  </w:footnote>
  <w:footnote w:type="continuationSeparator" w:id="0">
    <w:p w14:paraId="13CD8112" w14:textId="77777777" w:rsidR="009C6860" w:rsidRDefault="009C68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F2F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5E7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1E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60"/>
    <w:rsid w:val="000666E0"/>
    <w:rsid w:val="002510B7"/>
    <w:rsid w:val="005C130B"/>
    <w:rsid w:val="00826F5C"/>
    <w:rsid w:val="009139A6"/>
    <w:rsid w:val="009448BB"/>
    <w:rsid w:val="009C686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9BF6C"/>
  <w15:chartTrackingRefBased/>
  <w15:docId w15:val="{EF1B31CB-94E5-4A75-AB1C-12D6046A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C68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2022-03-13T19:24:00Z</dcterms:created>
  <dcterms:modified xsi:type="dcterms:W3CDTF">2022-03-13T19:25:00Z</dcterms:modified>
</cp:coreProperties>
</file>