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32C8B" w14:textId="77777777" w:rsidR="003659F4" w:rsidRDefault="003659F4" w:rsidP="003659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CAYROUS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0010AA6A" w14:textId="77777777" w:rsidR="003659F4" w:rsidRDefault="003659F4" w:rsidP="003659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6656CA" w14:textId="77777777" w:rsidR="003659F4" w:rsidRDefault="003659F4" w:rsidP="003659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1C324A" w14:textId="77777777" w:rsidR="003659F4" w:rsidRDefault="003659F4" w:rsidP="003659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Sep.1406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Kendal, Westmoreland,</w:t>
      </w:r>
    </w:p>
    <w:p w14:paraId="4BC21D23" w14:textId="77777777" w:rsidR="003659F4" w:rsidRDefault="003659F4" w:rsidP="003659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Thomas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Pikeryng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70E4B0B0" w14:textId="77777777" w:rsidR="003659F4" w:rsidRDefault="003659F4" w:rsidP="003659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BA5C0C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19-63)</w:t>
      </w:r>
    </w:p>
    <w:p w14:paraId="105B3C23" w14:textId="77777777" w:rsidR="003659F4" w:rsidRDefault="003659F4" w:rsidP="003659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1EC948" w14:textId="77777777" w:rsidR="003659F4" w:rsidRDefault="003659F4" w:rsidP="003659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1C9C56" w14:textId="77777777" w:rsidR="003659F4" w:rsidRPr="00042524" w:rsidRDefault="003659F4" w:rsidP="003659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March 2022</w:t>
      </w:r>
    </w:p>
    <w:p w14:paraId="21A300FB" w14:textId="4BA6462A" w:rsidR="00BA00AB" w:rsidRPr="003659F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3659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EA708" w14:textId="77777777" w:rsidR="003659F4" w:rsidRDefault="003659F4" w:rsidP="009139A6">
      <w:r>
        <w:separator/>
      </w:r>
    </w:p>
  </w:endnote>
  <w:endnote w:type="continuationSeparator" w:id="0">
    <w:p w14:paraId="014D6FBE" w14:textId="77777777" w:rsidR="003659F4" w:rsidRDefault="003659F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1A64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7A74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277F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96B56" w14:textId="77777777" w:rsidR="003659F4" w:rsidRDefault="003659F4" w:rsidP="009139A6">
      <w:r>
        <w:separator/>
      </w:r>
    </w:p>
  </w:footnote>
  <w:footnote w:type="continuationSeparator" w:id="0">
    <w:p w14:paraId="2B13E7A5" w14:textId="77777777" w:rsidR="003659F4" w:rsidRDefault="003659F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5A6B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ECD7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1409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9F4"/>
    <w:rsid w:val="000666E0"/>
    <w:rsid w:val="002510B7"/>
    <w:rsid w:val="003659F4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F61CB"/>
  <w15:chartTrackingRefBased/>
  <w15:docId w15:val="{635E44FC-AC4C-4D23-AEA8-1D3CC1153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659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2022-03-13T19:26:00Z</dcterms:created>
  <dcterms:modified xsi:type="dcterms:W3CDTF">2022-03-13T19:27:00Z</dcterms:modified>
</cp:coreProperties>
</file>