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79869" w14:textId="2397A0D8" w:rsidR="00375F0C" w:rsidRDefault="00375F0C" w:rsidP="00375F0C">
      <w:pPr>
        <w:pStyle w:val="NoSpacing"/>
      </w:pPr>
      <w:r>
        <w:rPr>
          <w:u w:val="single"/>
        </w:rPr>
        <w:t>John CAYLOWE</w:t>
      </w:r>
      <w:r>
        <w:t xml:space="preserve">      </w:t>
      </w:r>
      <w:r>
        <w:t>(fl.144</w:t>
      </w:r>
      <w:r>
        <w:t>8</w:t>
      </w:r>
      <w:r>
        <w:t>)</w:t>
      </w:r>
    </w:p>
    <w:p w14:paraId="406ED121" w14:textId="77777777" w:rsidR="00375F0C" w:rsidRDefault="00375F0C" w:rsidP="00375F0C">
      <w:pPr>
        <w:pStyle w:val="NoSpacing"/>
      </w:pPr>
      <w:r>
        <w:t>of the diocese of Exeter.</w:t>
      </w:r>
    </w:p>
    <w:p w14:paraId="7659C8C9" w14:textId="77777777" w:rsidR="00375F0C" w:rsidRDefault="00375F0C" w:rsidP="00375F0C">
      <w:pPr>
        <w:pStyle w:val="NoSpacing"/>
      </w:pPr>
    </w:p>
    <w:p w14:paraId="6D78B323" w14:textId="77777777" w:rsidR="00375F0C" w:rsidRDefault="00375F0C" w:rsidP="00375F0C">
      <w:pPr>
        <w:pStyle w:val="NoSpacing"/>
      </w:pPr>
    </w:p>
    <w:p w14:paraId="4A7D4A1D" w14:textId="7278D216" w:rsidR="00375F0C" w:rsidRDefault="00375F0C" w:rsidP="00375F0C">
      <w:pPr>
        <w:pStyle w:val="NoSpacing"/>
      </w:pPr>
      <w:r>
        <w:tab/>
        <w:t>144</w:t>
      </w:r>
      <w:r>
        <w:t>8</w:t>
      </w:r>
      <w:bookmarkStart w:id="0" w:name="_GoBack"/>
      <w:bookmarkEnd w:id="0"/>
      <w:r>
        <w:tab/>
        <w:t>He was ordained to his first tonsure.</w:t>
      </w:r>
    </w:p>
    <w:p w14:paraId="439112E0" w14:textId="77777777" w:rsidR="00375F0C" w:rsidRDefault="00375F0C" w:rsidP="00375F0C">
      <w:pPr>
        <w:pStyle w:val="NoSpacing"/>
      </w:pPr>
      <w:r>
        <w:tab/>
      </w:r>
      <w:r>
        <w:tab/>
        <w:t>(“Register of Edmund Lacy, Bishop of Exeter 1420-55” part 4 p.219)</w:t>
      </w:r>
    </w:p>
    <w:p w14:paraId="2F8DFB22" w14:textId="77777777" w:rsidR="00375F0C" w:rsidRDefault="00375F0C" w:rsidP="00375F0C">
      <w:pPr>
        <w:pStyle w:val="NoSpacing"/>
      </w:pPr>
    </w:p>
    <w:p w14:paraId="74E8266F" w14:textId="77777777" w:rsidR="00375F0C" w:rsidRDefault="00375F0C" w:rsidP="00375F0C">
      <w:pPr>
        <w:pStyle w:val="NoSpacing"/>
      </w:pPr>
    </w:p>
    <w:p w14:paraId="09175D6C" w14:textId="77777777" w:rsidR="00375F0C" w:rsidRPr="00EB3DD7" w:rsidRDefault="00375F0C" w:rsidP="00375F0C">
      <w:pPr>
        <w:pStyle w:val="NoSpacing"/>
      </w:pPr>
      <w:r>
        <w:t>6 March 2020</w:t>
      </w:r>
    </w:p>
    <w:p w14:paraId="13907079" w14:textId="6067BDB1" w:rsidR="006B2F86" w:rsidRPr="00375F0C" w:rsidRDefault="00375F0C" w:rsidP="00E71FC3">
      <w:pPr>
        <w:pStyle w:val="NoSpacing"/>
      </w:pPr>
    </w:p>
    <w:sectPr w:rsidR="006B2F86" w:rsidRPr="00375F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90E490" w14:textId="77777777" w:rsidR="00375F0C" w:rsidRDefault="00375F0C" w:rsidP="00E71FC3">
      <w:pPr>
        <w:spacing w:after="0" w:line="240" w:lineRule="auto"/>
      </w:pPr>
      <w:r>
        <w:separator/>
      </w:r>
    </w:p>
  </w:endnote>
  <w:endnote w:type="continuationSeparator" w:id="0">
    <w:p w14:paraId="7869D39E" w14:textId="77777777" w:rsidR="00375F0C" w:rsidRDefault="00375F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8E1CC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79E76" w14:textId="77777777" w:rsidR="00375F0C" w:rsidRDefault="00375F0C" w:rsidP="00E71FC3">
      <w:pPr>
        <w:spacing w:after="0" w:line="240" w:lineRule="auto"/>
      </w:pPr>
      <w:r>
        <w:separator/>
      </w:r>
    </w:p>
  </w:footnote>
  <w:footnote w:type="continuationSeparator" w:id="0">
    <w:p w14:paraId="369E6B82" w14:textId="77777777" w:rsidR="00375F0C" w:rsidRDefault="00375F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F0C"/>
    <w:rsid w:val="001A7C09"/>
    <w:rsid w:val="00375F0C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953DA"/>
  <w15:chartTrackingRefBased/>
  <w15:docId w15:val="{CEE00EFD-8B6B-4D00-9DE9-E888F78CA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2020-03-06T19:35:00Z</dcterms:created>
  <dcterms:modified xsi:type="dcterms:W3CDTF">2020-03-06T19:36:00Z</dcterms:modified>
</cp:coreProperties>
</file>