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05597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CAYLEY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3CA04BBC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648E1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6DAEB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keeper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South Chase,</w:t>
      </w:r>
    </w:p>
    <w:p w14:paraId="7A295AE2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Warwickshire, during the minority of Edward, son of George, Duke of </w:t>
      </w:r>
    </w:p>
    <w:p w14:paraId="1F909780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Clarence.   (C.P.R. 1476-85 p.138)</w:t>
      </w:r>
    </w:p>
    <w:p w14:paraId="0910C5AC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C057D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B7A7B" w14:textId="77777777" w:rsidR="00EB568E" w:rsidRDefault="00EB568E" w:rsidP="00EB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2021</w:t>
      </w:r>
    </w:p>
    <w:p w14:paraId="10FFAB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EEEA5" w14:textId="77777777" w:rsidR="00EB568E" w:rsidRDefault="00EB568E" w:rsidP="009139A6">
      <w:r>
        <w:separator/>
      </w:r>
    </w:p>
  </w:endnote>
  <w:endnote w:type="continuationSeparator" w:id="0">
    <w:p w14:paraId="70D5C6D9" w14:textId="77777777" w:rsidR="00EB568E" w:rsidRDefault="00EB56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CE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E5C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8A4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6694B" w14:textId="77777777" w:rsidR="00EB568E" w:rsidRDefault="00EB568E" w:rsidP="009139A6">
      <w:r>
        <w:separator/>
      </w:r>
    </w:p>
  </w:footnote>
  <w:footnote w:type="continuationSeparator" w:id="0">
    <w:p w14:paraId="18FA6E44" w14:textId="77777777" w:rsidR="00EB568E" w:rsidRDefault="00EB56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5BC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684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80D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8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568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D4D7E"/>
  <w15:chartTrackingRefBased/>
  <w15:docId w15:val="{6BBF6C02-F3C8-4014-9D33-2C3FBFDB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2021-06-16T20:33:00Z</dcterms:created>
  <dcterms:modified xsi:type="dcterms:W3CDTF">2021-06-16T20:33:00Z</dcterms:modified>
</cp:coreProperties>
</file>