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8350A" w14:textId="77777777" w:rsidR="002B4C65" w:rsidRPr="00537D34" w:rsidRDefault="002B4C65" w:rsidP="002B4C6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78C78DE1" w14:textId="77777777" w:rsidR="002B4C65" w:rsidRDefault="002B4C65" w:rsidP="002B4C65">
      <w:pPr>
        <w:pStyle w:val="NoSpacing"/>
      </w:pPr>
      <w:r>
        <w:rPr>
          <w:u w:val="single"/>
        </w:rPr>
        <w:t>Margaret CAYLEWEY</w:t>
      </w:r>
      <w:r>
        <w:t xml:space="preserve">    </w:t>
      </w:r>
      <w:proofErr w:type="gramStart"/>
      <w:r>
        <w:t xml:space="preserve">   (</w:t>
      </w:r>
      <w:proofErr w:type="gramEnd"/>
      <w:r>
        <w:t>d.ca.1490)</w:t>
      </w:r>
    </w:p>
    <w:p w14:paraId="1A9AFB5C" w14:textId="77777777" w:rsidR="002B4C65" w:rsidRDefault="002B4C65" w:rsidP="002B4C65">
      <w:pPr>
        <w:pStyle w:val="NoSpacing"/>
      </w:pPr>
    </w:p>
    <w:p w14:paraId="46A9AD65" w14:textId="77777777" w:rsidR="002B4C65" w:rsidRDefault="002B4C65" w:rsidP="002B4C65">
      <w:pPr>
        <w:pStyle w:val="NoSpacing"/>
      </w:pPr>
    </w:p>
    <w:p w14:paraId="766DE5A3" w14:textId="77777777" w:rsidR="002B4C65" w:rsidRDefault="002B4C65" w:rsidP="002B4C65">
      <w:pPr>
        <w:pStyle w:val="NoSpacing"/>
      </w:pPr>
      <w:r>
        <w:t xml:space="preserve">  8 Feb.1490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Devon.</w:t>
      </w:r>
    </w:p>
    <w:p w14:paraId="710F9845" w14:textId="77777777" w:rsidR="002B4C65" w:rsidRDefault="002B4C65" w:rsidP="002B4C65">
      <w:pPr>
        <w:pStyle w:val="NoSpacing"/>
      </w:pPr>
      <w:r>
        <w:tab/>
      </w:r>
      <w:r>
        <w:tab/>
        <w:t>(C.F.R. 1485-1509 p.117)</w:t>
      </w:r>
    </w:p>
    <w:p w14:paraId="7E518B38" w14:textId="77777777" w:rsidR="002B4C65" w:rsidRDefault="002B4C65" w:rsidP="002B4C65">
      <w:pPr>
        <w:pStyle w:val="NoSpacing"/>
      </w:pPr>
    </w:p>
    <w:p w14:paraId="1956E2CD" w14:textId="77777777" w:rsidR="002B4C65" w:rsidRDefault="002B4C65" w:rsidP="002B4C65">
      <w:pPr>
        <w:pStyle w:val="NoSpacing"/>
      </w:pPr>
    </w:p>
    <w:p w14:paraId="354784E6" w14:textId="77777777" w:rsidR="002B4C65" w:rsidRDefault="002B4C65" w:rsidP="002B4C65">
      <w:pPr>
        <w:pStyle w:val="NoSpacing"/>
      </w:pPr>
      <w:r>
        <w:t xml:space="preserve">  2 January 2024</w:t>
      </w:r>
    </w:p>
    <w:p w14:paraId="0DA3A6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5ED8D" w14:textId="77777777" w:rsidR="002B4C65" w:rsidRDefault="002B4C65" w:rsidP="009139A6">
      <w:r>
        <w:separator/>
      </w:r>
    </w:p>
  </w:endnote>
  <w:endnote w:type="continuationSeparator" w:id="0">
    <w:p w14:paraId="5E964ABE" w14:textId="77777777" w:rsidR="002B4C65" w:rsidRDefault="002B4C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C0D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220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94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250DA" w14:textId="77777777" w:rsidR="002B4C65" w:rsidRDefault="002B4C65" w:rsidP="009139A6">
      <w:r>
        <w:separator/>
      </w:r>
    </w:p>
  </w:footnote>
  <w:footnote w:type="continuationSeparator" w:id="0">
    <w:p w14:paraId="4E0B9FDB" w14:textId="77777777" w:rsidR="002B4C65" w:rsidRDefault="002B4C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027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270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48E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C65"/>
    <w:rsid w:val="000666E0"/>
    <w:rsid w:val="002510B7"/>
    <w:rsid w:val="002B4C6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47F2"/>
  <w15:chartTrackingRefBased/>
  <w15:docId w15:val="{8FD3A573-6BD5-4176-81CA-82AA2171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C6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2024-02-06T07:36:00Z</dcterms:created>
  <dcterms:modified xsi:type="dcterms:W3CDTF">2024-02-06T07:36:00Z</dcterms:modified>
</cp:coreProperties>
</file>