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14E6E" w14:textId="77777777" w:rsidR="00F44BB7" w:rsidRDefault="00F44BB7" w:rsidP="00F44BB7">
      <w:pPr>
        <w:pStyle w:val="NoSpacing"/>
      </w:pPr>
      <w:r>
        <w:rPr>
          <w:u w:val="single"/>
        </w:rPr>
        <w:t>John CAYLEWAY</w:t>
      </w:r>
      <w:r>
        <w:t xml:space="preserve">       (fl.1460)</w:t>
      </w:r>
    </w:p>
    <w:p w14:paraId="31CABA90" w14:textId="77777777" w:rsidR="00F44BB7" w:rsidRDefault="00F44BB7" w:rsidP="00F44BB7">
      <w:pPr>
        <w:pStyle w:val="NoSpacing"/>
      </w:pPr>
    </w:p>
    <w:p w14:paraId="4963EFAB" w14:textId="77777777" w:rsidR="00F44BB7" w:rsidRDefault="00F44BB7" w:rsidP="00F44BB7">
      <w:pPr>
        <w:pStyle w:val="NoSpacing"/>
      </w:pPr>
    </w:p>
    <w:p w14:paraId="19EE464B" w14:textId="77777777" w:rsidR="00F44BB7" w:rsidRDefault="00F44BB7" w:rsidP="00F44BB7">
      <w:pPr>
        <w:pStyle w:val="NoSpacing"/>
      </w:pPr>
      <w:r>
        <w:tab/>
        <w:t>1460</w:t>
      </w:r>
      <w:r>
        <w:tab/>
        <w:t>He made a plaint of trespass in a close and taking against Walter Cupper</w:t>
      </w:r>
    </w:p>
    <w:p w14:paraId="650B768C" w14:textId="77777777" w:rsidR="00F44BB7" w:rsidRDefault="00F44BB7" w:rsidP="00F44BB7">
      <w:pPr>
        <w:pStyle w:val="NoSpacing"/>
      </w:pPr>
      <w:r>
        <w:tab/>
      </w:r>
      <w:r>
        <w:tab/>
        <w:t xml:space="preserve">of </w:t>
      </w:r>
      <w:proofErr w:type="spellStart"/>
      <w:r>
        <w:t>Iddesleigh</w:t>
      </w:r>
      <w:proofErr w:type="spellEnd"/>
      <w:r>
        <w:t>(q.v.) and 3 others.</w:t>
      </w:r>
    </w:p>
    <w:p w14:paraId="03CFC7C2" w14:textId="77777777" w:rsidR="00F44BB7" w:rsidRDefault="00F44BB7" w:rsidP="00F44BB7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552F0A5C" w14:textId="77777777" w:rsidR="00F44BB7" w:rsidRDefault="00F44BB7" w:rsidP="00F44BB7">
      <w:pPr>
        <w:pStyle w:val="NoSpacing"/>
        <w:rPr>
          <w:rFonts w:cs="Times New Roman"/>
          <w:szCs w:val="24"/>
          <w:lang w:val="en-GB"/>
        </w:rPr>
      </w:pPr>
    </w:p>
    <w:p w14:paraId="08AD3DB2" w14:textId="77777777" w:rsidR="00F44BB7" w:rsidRDefault="00F44BB7" w:rsidP="00F44BB7">
      <w:pPr>
        <w:pStyle w:val="NoSpacing"/>
        <w:rPr>
          <w:rFonts w:cs="Times New Roman"/>
          <w:szCs w:val="24"/>
          <w:lang w:val="en-GB"/>
        </w:rPr>
      </w:pPr>
    </w:p>
    <w:p w14:paraId="79249A12" w14:textId="77777777" w:rsidR="00F44BB7" w:rsidRDefault="00F44BB7" w:rsidP="00F44BB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December 2025</w:t>
      </w:r>
    </w:p>
    <w:p w14:paraId="54D0D1F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CF61A" w14:textId="77777777" w:rsidR="00000EBC" w:rsidRDefault="00000EBC" w:rsidP="00086E2C">
      <w:pPr>
        <w:spacing w:after="0" w:line="240" w:lineRule="auto"/>
      </w:pPr>
      <w:r>
        <w:separator/>
      </w:r>
    </w:p>
  </w:endnote>
  <w:endnote w:type="continuationSeparator" w:id="0">
    <w:p w14:paraId="0009A755" w14:textId="77777777" w:rsidR="00000EBC" w:rsidRDefault="00000EB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0BA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E2B7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F4EA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E060" w14:textId="77777777" w:rsidR="00000EBC" w:rsidRDefault="00000EBC" w:rsidP="00086E2C">
      <w:pPr>
        <w:spacing w:after="0" w:line="240" w:lineRule="auto"/>
      </w:pPr>
      <w:r>
        <w:separator/>
      </w:r>
    </w:p>
  </w:footnote>
  <w:footnote w:type="continuationSeparator" w:id="0">
    <w:p w14:paraId="22F1E73D" w14:textId="77777777" w:rsidR="00000EBC" w:rsidRDefault="00000EB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A7B4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CBA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599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B7"/>
    <w:rsid w:val="00000EBC"/>
    <w:rsid w:val="00086E2C"/>
    <w:rsid w:val="000A2E7A"/>
    <w:rsid w:val="002244B7"/>
    <w:rsid w:val="00314D94"/>
    <w:rsid w:val="00617568"/>
    <w:rsid w:val="006E68FA"/>
    <w:rsid w:val="00DC37DE"/>
    <w:rsid w:val="00ED3A55"/>
    <w:rsid w:val="00F44BB7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8D1B6"/>
  <w15:chartTrackingRefBased/>
  <w15:docId w15:val="{9B7DB6B8-61D6-4ACD-B7B7-8520ED97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44BB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184</Characters>
  <Application>Microsoft Office Word</Application>
  <DocSecurity>0</DocSecurity>
  <Lines>11</Lines>
  <Paragraphs>7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2026-01-15T20:54:00Z</dcterms:created>
  <dcterms:modified xsi:type="dcterms:W3CDTF">2026-01-15T20:55:00Z</dcterms:modified>
</cp:coreProperties>
</file>