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FB92D" w14:textId="77777777" w:rsidR="006722C0" w:rsidRDefault="006722C0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CAYLEWAY</w:t>
      </w:r>
      <w:r>
        <w:rPr>
          <w:rFonts w:ascii="Times New Roman" w:hAnsi="Times New Roman" w:cs="Times New Roman"/>
          <w:sz w:val="24"/>
          <w:szCs w:val="24"/>
        </w:rPr>
        <w:t xml:space="preserve">     (fl.1432)</w:t>
      </w:r>
    </w:p>
    <w:p w14:paraId="51FFA759" w14:textId="77777777" w:rsidR="006722C0" w:rsidRDefault="006722C0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3DD6B" w14:textId="77777777" w:rsidR="006722C0" w:rsidRDefault="006722C0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234C8" w14:textId="77777777" w:rsidR="006722C0" w:rsidRDefault="006722C0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the lands</w:t>
      </w:r>
    </w:p>
    <w:p w14:paraId="257F8724" w14:textId="77777777" w:rsidR="006722C0" w:rsidRDefault="006722C0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Hendor(q.v.).</w:t>
      </w:r>
    </w:p>
    <w:p w14:paraId="2870498B" w14:textId="48F3411C" w:rsidR="006722C0" w:rsidRDefault="006722C0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24-14)</w:t>
      </w:r>
    </w:p>
    <w:p w14:paraId="54CB0C38" w14:textId="77777777" w:rsidR="002E2DB6" w:rsidRDefault="002E2DB6" w:rsidP="002E2D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Exeter into lands</w:t>
      </w:r>
    </w:p>
    <w:p w14:paraId="0CA09B4F" w14:textId="77777777" w:rsidR="002E2DB6" w:rsidRDefault="002E2DB6" w:rsidP="002E2D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Elizabeth Lovell(q.v.).</w:t>
      </w:r>
    </w:p>
    <w:p w14:paraId="0872ECCF" w14:textId="07B83F5D" w:rsidR="002E2DB6" w:rsidRDefault="002E2DB6" w:rsidP="002E2D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25-74)</w:t>
      </w:r>
    </w:p>
    <w:p w14:paraId="7DA71B14" w14:textId="77777777" w:rsidR="002F1FD1" w:rsidRDefault="002F1FD1" w:rsidP="002F1F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Exeter into lands of </w:t>
      </w:r>
    </w:p>
    <w:p w14:paraId="0EC6D4EA" w14:textId="77777777" w:rsidR="002F1FD1" w:rsidRDefault="002F1FD1" w:rsidP="002F1F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Carminow(q.v.).</w:t>
      </w:r>
    </w:p>
    <w:p w14:paraId="3715A797" w14:textId="31948B6C" w:rsidR="002E2DB6" w:rsidRDefault="002F1FD1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26-98)</w:t>
      </w:r>
    </w:p>
    <w:p w14:paraId="76C22EB0" w14:textId="77777777" w:rsidR="006722C0" w:rsidRDefault="006722C0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51B42D" w14:textId="2797E5D1" w:rsidR="00DD5B8A" w:rsidRDefault="00DD5B8A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5221C" w14:textId="0958459E" w:rsidR="002E2DB6" w:rsidRDefault="002E2DB6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February 2021</w:t>
      </w:r>
    </w:p>
    <w:p w14:paraId="1A7364D7" w14:textId="6B73C569" w:rsidR="002F1FD1" w:rsidRPr="006722C0" w:rsidRDefault="002F1FD1" w:rsidP="0067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2021</w:t>
      </w:r>
    </w:p>
    <w:sectPr w:rsidR="002F1FD1" w:rsidRPr="006722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0761F" w14:textId="77777777" w:rsidR="006722C0" w:rsidRDefault="006722C0" w:rsidP="00564E3C">
      <w:pPr>
        <w:spacing w:after="0" w:line="240" w:lineRule="auto"/>
      </w:pPr>
      <w:r>
        <w:separator/>
      </w:r>
    </w:p>
  </w:endnote>
  <w:endnote w:type="continuationSeparator" w:id="0">
    <w:p w14:paraId="2C06A76F" w14:textId="77777777" w:rsidR="006722C0" w:rsidRDefault="006722C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7DEB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E69D8" w14:textId="6E367C90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1FD1">
      <w:rPr>
        <w:rFonts w:ascii="Times New Roman" w:hAnsi="Times New Roman" w:cs="Times New Roman"/>
        <w:noProof/>
        <w:sz w:val="24"/>
        <w:szCs w:val="24"/>
      </w:rPr>
      <w:t>27 December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2A4F76A3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2F01F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9FFB5" w14:textId="77777777" w:rsidR="006722C0" w:rsidRDefault="006722C0" w:rsidP="00564E3C">
      <w:pPr>
        <w:spacing w:after="0" w:line="240" w:lineRule="auto"/>
      </w:pPr>
      <w:r>
        <w:separator/>
      </w:r>
    </w:p>
  </w:footnote>
  <w:footnote w:type="continuationSeparator" w:id="0">
    <w:p w14:paraId="1E886F80" w14:textId="77777777" w:rsidR="006722C0" w:rsidRDefault="006722C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1F77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DCA84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3D1D0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2C0"/>
    <w:rsid w:val="002E2DB6"/>
    <w:rsid w:val="002F1FD1"/>
    <w:rsid w:val="00372DC6"/>
    <w:rsid w:val="00564E3C"/>
    <w:rsid w:val="0064591D"/>
    <w:rsid w:val="006722C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D2FB2"/>
  <w15:chartTrackingRefBased/>
  <w15:docId w15:val="{4C4A6CB0-63EB-4558-AF38-19B97254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2016-01-24T20:20:00Z</dcterms:created>
  <dcterms:modified xsi:type="dcterms:W3CDTF">2021-12-27T08:27:00Z</dcterms:modified>
</cp:coreProperties>
</file>