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AAD5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CAYLE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1F99F1F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Cornwall.</w:t>
      </w:r>
    </w:p>
    <w:p w14:paraId="205A37C3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A02F7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F09060" w14:textId="77777777" w:rsidR="007D0517" w:rsidRDefault="007D0517" w:rsidP="007D051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Cornwall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F9A20" w14:textId="77777777" w:rsidR="007D0517" w:rsidRDefault="007D0517" w:rsidP="007D051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0828A302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1A022DFD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B0778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4A6827" w14:textId="77777777" w:rsidR="007D0517" w:rsidRDefault="007D0517" w:rsidP="007D05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369A73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EC93A" w14:textId="77777777" w:rsidR="007D0517" w:rsidRDefault="007D0517" w:rsidP="009139A6">
      <w:r>
        <w:separator/>
      </w:r>
    </w:p>
  </w:endnote>
  <w:endnote w:type="continuationSeparator" w:id="0">
    <w:p w14:paraId="2EA25947" w14:textId="77777777" w:rsidR="007D0517" w:rsidRDefault="007D05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FDF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50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EA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DDF7" w14:textId="77777777" w:rsidR="007D0517" w:rsidRDefault="007D0517" w:rsidP="009139A6">
      <w:r>
        <w:separator/>
      </w:r>
    </w:p>
  </w:footnote>
  <w:footnote w:type="continuationSeparator" w:id="0">
    <w:p w14:paraId="68A29890" w14:textId="77777777" w:rsidR="007D0517" w:rsidRDefault="007D05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F3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E2B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0B5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17"/>
    <w:rsid w:val="000666E0"/>
    <w:rsid w:val="002510B7"/>
    <w:rsid w:val="005C130B"/>
    <w:rsid w:val="007D051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25EA1"/>
  <w15:chartTrackingRefBased/>
  <w15:docId w15:val="{BB6B55C6-31CF-4E5A-90C8-CBCE458A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2021-05-29T11:46:00Z</dcterms:created>
  <dcterms:modified xsi:type="dcterms:W3CDTF">2021-05-29T11:47:00Z</dcterms:modified>
</cp:coreProperties>
</file>