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F70CA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fl.1419-34)</w:t>
      </w:r>
    </w:p>
    <w:p w14:paraId="4FE6B359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</w:p>
    <w:p w14:paraId="607B3F7D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</w:p>
    <w:p w14:paraId="733F764C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1419-34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Cornwall.</w:t>
      </w:r>
    </w:p>
    <w:p w14:paraId="64AA4448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730A75F7" w14:textId="77777777" w:rsidR="001C6BF4" w:rsidRDefault="001C6BF4" w:rsidP="001C6BF4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Pub. By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Society of Clerks of the Peace of Counties and Clerks of County Councils,1961 p.69)</w:t>
      </w:r>
    </w:p>
    <w:p w14:paraId="735C6F93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</w:p>
    <w:p w14:paraId="3C315B81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</w:p>
    <w:p w14:paraId="4C903C81" w14:textId="77777777" w:rsidR="001C6BF4" w:rsidRDefault="001C6BF4" w:rsidP="001C6B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2018</w:t>
      </w:r>
    </w:p>
    <w:p w14:paraId="33B679CB" w14:textId="77777777" w:rsidR="006B2F86" w:rsidRPr="00E71FC3" w:rsidRDefault="001C6B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E2D7A5" w14:textId="77777777" w:rsidR="001C6BF4" w:rsidRDefault="001C6BF4" w:rsidP="00E71FC3">
      <w:r>
        <w:separator/>
      </w:r>
    </w:p>
  </w:endnote>
  <w:endnote w:type="continuationSeparator" w:id="0">
    <w:p w14:paraId="71E60FE7" w14:textId="77777777" w:rsidR="001C6BF4" w:rsidRDefault="001C6B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3AF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B3D94" w14:textId="77777777" w:rsidR="001C6BF4" w:rsidRDefault="001C6BF4" w:rsidP="00E71FC3">
      <w:r>
        <w:separator/>
      </w:r>
    </w:p>
  </w:footnote>
  <w:footnote w:type="continuationSeparator" w:id="0">
    <w:p w14:paraId="7D30D66C" w14:textId="77777777" w:rsidR="001C6BF4" w:rsidRDefault="001C6B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F4"/>
    <w:rsid w:val="001A7C09"/>
    <w:rsid w:val="001C6BF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9113"/>
  <w15:chartTrackingRefBased/>
  <w15:docId w15:val="{7E1906F5-F329-486D-A80B-6C85F9CF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6BF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2018-09-18T18:47:00Z</dcterms:created>
  <dcterms:modified xsi:type="dcterms:W3CDTF">2018-09-18T18:47:00Z</dcterms:modified>
</cp:coreProperties>
</file>