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473E3B" w14:textId="77777777" w:rsidR="00053C8A" w:rsidRDefault="00053C8A" w:rsidP="00053C8A">
      <w:pPr>
        <w:rPr>
          <w:rFonts w:cs="Times New Roman"/>
        </w:rPr>
      </w:pPr>
      <w:r>
        <w:rPr>
          <w:rFonts w:cs="Times New Roman"/>
          <w:u w:val="single"/>
        </w:rPr>
        <w:t>Roger de CAWODE</w:t>
      </w:r>
      <w:r>
        <w:rPr>
          <w:rFonts w:cs="Times New Roman"/>
        </w:rPr>
        <w:t xml:space="preserve">       (fl.1401)</w:t>
      </w:r>
    </w:p>
    <w:p w14:paraId="602B6401" w14:textId="77777777" w:rsidR="00053C8A" w:rsidRDefault="00053C8A" w:rsidP="00053C8A">
      <w:pPr>
        <w:rPr>
          <w:rFonts w:cs="Times New Roman"/>
        </w:rPr>
      </w:pPr>
      <w:r>
        <w:rPr>
          <w:rFonts w:cs="Times New Roman"/>
        </w:rPr>
        <w:t>of St.Mary’s Hospital, Bootham, York.</w:t>
      </w:r>
    </w:p>
    <w:p w14:paraId="7BA85CE4" w14:textId="77777777" w:rsidR="00053C8A" w:rsidRDefault="00053C8A" w:rsidP="00053C8A">
      <w:pPr>
        <w:rPr>
          <w:rFonts w:cs="Times New Roman"/>
        </w:rPr>
      </w:pPr>
    </w:p>
    <w:p w14:paraId="05009191" w14:textId="77777777" w:rsidR="00053C8A" w:rsidRDefault="00053C8A" w:rsidP="00053C8A">
      <w:pPr>
        <w:rPr>
          <w:rFonts w:cs="Times New Roman"/>
        </w:rPr>
      </w:pPr>
    </w:p>
    <w:p w14:paraId="7E6A18EE" w14:textId="77777777" w:rsidR="00984CF1" w:rsidRDefault="00984CF1" w:rsidP="00984CF1">
      <w:pPr>
        <w:rPr>
          <w:rFonts w:cs="Times New Roman"/>
        </w:rPr>
      </w:pPr>
      <w:r>
        <w:rPr>
          <w:rFonts w:cs="Times New Roman"/>
        </w:rPr>
        <w:t>24 Sep.1401</w:t>
      </w:r>
      <w:r>
        <w:rPr>
          <w:rFonts w:cs="Times New Roman"/>
        </w:rPr>
        <w:tab/>
        <w:t>He was ordained subdeacon in the prebendal church of Sherburn in Elmet.</w:t>
      </w:r>
    </w:p>
    <w:p w14:paraId="1CD6FB0E" w14:textId="54BF3EE7" w:rsidR="00984CF1" w:rsidRDefault="00984CF1" w:rsidP="00053C8A">
      <w:pPr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 w:rsidRPr="00A83454">
        <w:rPr>
          <w:rFonts w:cs="Times New Roman"/>
        </w:rPr>
        <w:t>(“York Clergy Ordinations 1400-1424” ed. David M.Smith, pub.2020 p.</w:t>
      </w:r>
      <w:r>
        <w:rPr>
          <w:rFonts w:cs="Times New Roman"/>
        </w:rPr>
        <w:t>16)</w:t>
      </w:r>
    </w:p>
    <w:p w14:paraId="01DD092C" w14:textId="77777777" w:rsidR="00053C8A" w:rsidRDefault="00053C8A" w:rsidP="00053C8A">
      <w:pPr>
        <w:rPr>
          <w:rFonts w:cs="Times New Roman"/>
        </w:rPr>
      </w:pPr>
      <w:r>
        <w:rPr>
          <w:rFonts w:cs="Times New Roman"/>
        </w:rPr>
        <w:t>17 Dec.1401</w:t>
      </w:r>
      <w:r>
        <w:rPr>
          <w:rFonts w:cs="Times New Roman"/>
        </w:rPr>
        <w:tab/>
        <w:t>He was ordained deacon in St.Mary’s Abbey, York.</w:t>
      </w:r>
    </w:p>
    <w:p w14:paraId="17B597E1" w14:textId="77777777" w:rsidR="00053C8A" w:rsidRDefault="00053C8A" w:rsidP="00053C8A">
      <w:pPr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 w:rsidRPr="00A83454">
        <w:rPr>
          <w:rFonts w:cs="Times New Roman"/>
        </w:rPr>
        <w:t>(“York Clergy Ordinations 1400-1424” ed. David M.Smith, pub.2020 p.</w:t>
      </w:r>
      <w:r>
        <w:rPr>
          <w:rFonts w:cs="Times New Roman"/>
        </w:rPr>
        <w:t>19)</w:t>
      </w:r>
    </w:p>
    <w:p w14:paraId="2C9063BD" w14:textId="77777777" w:rsidR="00053C8A" w:rsidRDefault="00053C8A" w:rsidP="00053C8A">
      <w:pPr>
        <w:rPr>
          <w:rFonts w:cs="Times New Roman"/>
        </w:rPr>
      </w:pPr>
    </w:p>
    <w:p w14:paraId="3A4F21B4" w14:textId="77777777" w:rsidR="00053C8A" w:rsidRDefault="00053C8A" w:rsidP="00053C8A">
      <w:pPr>
        <w:rPr>
          <w:rFonts w:cs="Times New Roman"/>
        </w:rPr>
      </w:pPr>
    </w:p>
    <w:p w14:paraId="08CCBA48" w14:textId="77777777" w:rsidR="00053C8A" w:rsidRDefault="00053C8A" w:rsidP="00053C8A">
      <w:pPr>
        <w:rPr>
          <w:rFonts w:cs="Times New Roman"/>
        </w:rPr>
      </w:pPr>
      <w:r>
        <w:rPr>
          <w:rFonts w:cs="Times New Roman"/>
        </w:rPr>
        <w:t>8 June 2026</w:t>
      </w:r>
    </w:p>
    <w:p w14:paraId="03CEEF5A" w14:textId="766ECE08" w:rsidR="00984CF1" w:rsidRDefault="001B348B" w:rsidP="00053C8A">
      <w:pPr>
        <w:rPr>
          <w:rFonts w:cs="Times New Roman"/>
        </w:rPr>
      </w:pPr>
      <w:r>
        <w:rPr>
          <w:rFonts w:cs="Times New Roman"/>
        </w:rPr>
        <w:t>28 September 2026</w:t>
      </w:r>
    </w:p>
    <w:p w14:paraId="580B4193" w14:textId="77777777" w:rsidR="00617568" w:rsidRPr="00086E2C" w:rsidRDefault="00617568">
      <w:pPr>
        <w:rPr>
          <w:rFonts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8C517F" w14:textId="77777777" w:rsidR="00017383" w:rsidRDefault="00017383" w:rsidP="00086E2C">
      <w:r>
        <w:separator/>
      </w:r>
    </w:p>
  </w:endnote>
  <w:endnote w:type="continuationSeparator" w:id="0">
    <w:p w14:paraId="675CBE90" w14:textId="77777777" w:rsidR="00017383" w:rsidRDefault="00017383" w:rsidP="00086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8C0431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2E11E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>Compilation copywrite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58C9B1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5F2C8F" w14:textId="77777777" w:rsidR="00017383" w:rsidRDefault="00017383" w:rsidP="00086E2C">
      <w:r>
        <w:separator/>
      </w:r>
    </w:p>
  </w:footnote>
  <w:footnote w:type="continuationSeparator" w:id="0">
    <w:p w14:paraId="531A1F33" w14:textId="77777777" w:rsidR="00017383" w:rsidRDefault="00017383" w:rsidP="00086E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C340FA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28BF9E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6746C6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3C8A"/>
    <w:rsid w:val="00017383"/>
    <w:rsid w:val="00053C8A"/>
    <w:rsid w:val="00086E2C"/>
    <w:rsid w:val="000A2E7A"/>
    <w:rsid w:val="001B348B"/>
    <w:rsid w:val="002244B7"/>
    <w:rsid w:val="00314D94"/>
    <w:rsid w:val="003C4981"/>
    <w:rsid w:val="005129B1"/>
    <w:rsid w:val="005435B9"/>
    <w:rsid w:val="00617568"/>
    <w:rsid w:val="006E68FA"/>
    <w:rsid w:val="008E1F5D"/>
    <w:rsid w:val="008E56AD"/>
    <w:rsid w:val="00984CF1"/>
    <w:rsid w:val="00AF65C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9A7DD1"/>
  <w15:chartTrackingRefBased/>
  <w15:docId w15:val="{F5F8AEEF-3222-419E-8209-BCD394B79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3C8A"/>
    <w:pPr>
      <w:spacing w:after="0" w:line="240" w:lineRule="auto"/>
    </w:pPr>
    <w:rPr>
      <w:rFonts w:ascii="Times New Roman" w:hAnsi="Times New Roman"/>
      <w:kern w:val="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 w:after="160" w:line="278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spacing w:after="160" w:line="278" w:lineRule="auto"/>
      <w:ind w:left="720"/>
      <w:contextualSpacing/>
    </w:pPr>
    <w:rPr>
      <w:rFonts w:asciiTheme="minorHAnsi" w:hAnsiTheme="minorHAnsi"/>
      <w:kern w:val="2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</w:pPr>
    <w:rPr>
      <w:rFonts w:asciiTheme="minorHAnsi" w:hAnsiTheme="minorHAnsi"/>
      <w:kern w:val="2"/>
      <w:szCs w:val="24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</w:pPr>
    <w:rPr>
      <w:rFonts w:asciiTheme="minorHAnsi" w:hAnsiTheme="minorHAnsi"/>
      <w:kern w:val="2"/>
      <w:szCs w:val="24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59</Words>
  <Characters>337</Characters>
  <Application>Microsoft Office Word</Application>
  <DocSecurity>0</DocSecurity>
  <Lines>2</Lines>
  <Paragraphs>1</Paragraphs>
  <ScaleCrop>false</ScaleCrop>
  <Company/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2026-06-10T19:09:00Z</dcterms:created>
  <dcterms:modified xsi:type="dcterms:W3CDTF">2026-09-28T11:28:00Z</dcterms:modified>
</cp:coreProperties>
</file>