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88D8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James CAWODE</w:t>
      </w:r>
      <w:r>
        <w:rPr>
          <w:rFonts w:ascii="Times New Roman" w:hAnsi="Times New Roman" w:cs="Times New Roman"/>
          <w:lang w:val="en-US"/>
        </w:rPr>
        <w:t xml:space="preserve">       (fl.1481)</w:t>
      </w:r>
    </w:p>
    <w:p w14:paraId="6F9E8388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Esquire.</w:t>
      </w:r>
    </w:p>
    <w:p w14:paraId="2F28FA09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</w:p>
    <w:p w14:paraId="520CE809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</w:p>
    <w:p w14:paraId="542E8705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He made a plaint of trespass against John Colard of Great Marlowe,</w:t>
      </w:r>
    </w:p>
    <w:p w14:paraId="17FEBE49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Buckinghamshire(q.v.).  </w:t>
      </w:r>
      <w:r w:rsidRPr="008357A2">
        <w:rPr>
          <w:rFonts w:ascii="Times New Roman" w:hAnsi="Times New Roman" w:cs="Times New Roman"/>
          <w:lang w:val="en-US"/>
        </w:rPr>
        <w:t>( https://waalt.uh.edu/index.php/KB27/877 )</w:t>
      </w:r>
    </w:p>
    <w:p w14:paraId="22D6A67A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</w:p>
    <w:p w14:paraId="1FBD5364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</w:p>
    <w:p w14:paraId="3D34D83A" w14:textId="77777777" w:rsidR="00015F3B" w:rsidRDefault="00015F3B" w:rsidP="00015F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5B112A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D43E8" w14:textId="77777777" w:rsidR="00D2115A" w:rsidRDefault="00D2115A" w:rsidP="00086E2C">
      <w:pPr>
        <w:spacing w:after="0" w:line="240" w:lineRule="auto"/>
      </w:pPr>
      <w:r>
        <w:separator/>
      </w:r>
    </w:p>
  </w:endnote>
  <w:endnote w:type="continuationSeparator" w:id="0">
    <w:p w14:paraId="667C05E6" w14:textId="77777777" w:rsidR="00D2115A" w:rsidRDefault="00D211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72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DA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1B1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2664" w14:textId="77777777" w:rsidR="00D2115A" w:rsidRDefault="00D2115A" w:rsidP="00086E2C">
      <w:pPr>
        <w:spacing w:after="0" w:line="240" w:lineRule="auto"/>
      </w:pPr>
      <w:r>
        <w:separator/>
      </w:r>
    </w:p>
  </w:footnote>
  <w:footnote w:type="continuationSeparator" w:id="0">
    <w:p w14:paraId="3FA0DB7D" w14:textId="77777777" w:rsidR="00D2115A" w:rsidRDefault="00D211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00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6B3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52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3B"/>
    <w:rsid w:val="00015F3B"/>
    <w:rsid w:val="00086E2C"/>
    <w:rsid w:val="000A2E7A"/>
    <w:rsid w:val="002244B7"/>
    <w:rsid w:val="00314D94"/>
    <w:rsid w:val="00617568"/>
    <w:rsid w:val="006E68FA"/>
    <w:rsid w:val="00706984"/>
    <w:rsid w:val="00D211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0FC11"/>
  <w15:chartTrackingRefBased/>
  <w15:docId w15:val="{A1637630-2890-42E3-AAD6-C1A6C965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5F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161</Characters>
  <Application>Microsoft Office Word</Application>
  <DocSecurity>0</DocSecurity>
  <Lines>9</Lines>
  <Paragraphs>5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2026-03-20T22:07:00Z</dcterms:created>
  <dcterms:modified xsi:type="dcterms:W3CDTF">2026-03-20T22:07:00Z</dcterms:modified>
</cp:coreProperties>
</file>