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0436" w14:textId="77777777" w:rsidR="00E06779" w:rsidRDefault="00E06779" w:rsidP="00E06779">
      <w:pPr>
        <w:pStyle w:val="NoSpacing"/>
      </w:pPr>
      <w:r>
        <w:rPr>
          <w:u w:val="single"/>
        </w:rPr>
        <w:t>Thomas CAVE</w:t>
      </w:r>
      <w:r>
        <w:t xml:space="preserve">      (fl.1421)</w:t>
      </w:r>
    </w:p>
    <w:p w14:paraId="6E0E599D" w14:textId="77777777" w:rsidR="00E06779" w:rsidRDefault="00E06779" w:rsidP="00E06779">
      <w:pPr>
        <w:pStyle w:val="NoSpacing"/>
      </w:pPr>
    </w:p>
    <w:p w14:paraId="3790DF9C" w14:textId="77777777" w:rsidR="00E06779" w:rsidRDefault="00E06779" w:rsidP="00E06779">
      <w:pPr>
        <w:pStyle w:val="NoSpacing"/>
      </w:pPr>
    </w:p>
    <w:p w14:paraId="4BDF3C03" w14:textId="77777777" w:rsidR="00E06779" w:rsidRDefault="00E06779" w:rsidP="00E06779">
      <w:pPr>
        <w:pStyle w:val="NoSpacing"/>
      </w:pPr>
      <w:r>
        <w:t>20 Apr.1421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sciri</w:t>
      </w:r>
      <w:proofErr w:type="spellEnd"/>
      <w:r>
        <w:t xml:space="preserve"> held in Ilchester, Somerset,</w:t>
      </w:r>
    </w:p>
    <w:p w14:paraId="4E0E1ED9" w14:textId="77777777" w:rsidR="00E06779" w:rsidRDefault="00E06779" w:rsidP="00E06779">
      <w:pPr>
        <w:pStyle w:val="NoSpacing"/>
      </w:pPr>
      <w:r>
        <w:tab/>
      </w:r>
      <w:r>
        <w:tab/>
        <w:t>into land of the late Margaret Blaket(q.v.).</w:t>
      </w:r>
    </w:p>
    <w:p w14:paraId="0EC249EB" w14:textId="77777777" w:rsidR="00E06779" w:rsidRDefault="00E06779" w:rsidP="00E06779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21-439)</w:t>
      </w:r>
    </w:p>
    <w:p w14:paraId="4E9A831A" w14:textId="77777777" w:rsidR="00E06779" w:rsidRDefault="00E06779" w:rsidP="00E06779">
      <w:pPr>
        <w:pStyle w:val="NoSpacing"/>
      </w:pPr>
    </w:p>
    <w:p w14:paraId="18A46845" w14:textId="77777777" w:rsidR="00E06779" w:rsidRDefault="00E06779" w:rsidP="00E06779">
      <w:pPr>
        <w:pStyle w:val="NoSpacing"/>
      </w:pPr>
    </w:p>
    <w:p w14:paraId="7640E126" w14:textId="77777777" w:rsidR="00E06779" w:rsidRPr="00DA6805" w:rsidRDefault="00E06779" w:rsidP="00E06779">
      <w:pPr>
        <w:pStyle w:val="NoSpacing"/>
      </w:pPr>
      <w:r>
        <w:t>4 July 2016</w:t>
      </w:r>
    </w:p>
    <w:p w14:paraId="293A1C6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A28A" w14:textId="77777777" w:rsidR="003366C5" w:rsidRDefault="003366C5" w:rsidP="00086E2C">
      <w:pPr>
        <w:spacing w:after="0" w:line="240" w:lineRule="auto"/>
      </w:pPr>
      <w:r>
        <w:separator/>
      </w:r>
    </w:p>
  </w:endnote>
  <w:endnote w:type="continuationSeparator" w:id="0">
    <w:p w14:paraId="6BAA422C" w14:textId="77777777" w:rsidR="003366C5" w:rsidRDefault="003366C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D1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609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D6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16948" w14:textId="77777777" w:rsidR="003366C5" w:rsidRDefault="003366C5" w:rsidP="00086E2C">
      <w:pPr>
        <w:spacing w:after="0" w:line="240" w:lineRule="auto"/>
      </w:pPr>
      <w:r>
        <w:separator/>
      </w:r>
    </w:p>
  </w:footnote>
  <w:footnote w:type="continuationSeparator" w:id="0">
    <w:p w14:paraId="1CA1B05E" w14:textId="77777777" w:rsidR="003366C5" w:rsidRDefault="003366C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0A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ED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D5E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79"/>
    <w:rsid w:val="00086E2C"/>
    <w:rsid w:val="000A2E7A"/>
    <w:rsid w:val="002244B7"/>
    <w:rsid w:val="00314D94"/>
    <w:rsid w:val="003366C5"/>
    <w:rsid w:val="00617568"/>
    <w:rsid w:val="0066357F"/>
    <w:rsid w:val="006E68FA"/>
    <w:rsid w:val="00E067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95DF1"/>
  <w15:chartTrackingRefBased/>
  <w15:docId w15:val="{28B99447-7BF5-4FD4-B892-42EFD513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0677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8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2026-04-21T11:30:00Z</dcterms:created>
  <dcterms:modified xsi:type="dcterms:W3CDTF">2026-04-21T11:38:00Z</dcterms:modified>
</cp:coreProperties>
</file>