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9FDC0" w14:textId="77777777" w:rsidR="007D660A" w:rsidRDefault="007D660A" w:rsidP="007D660A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CAVE</w:t>
      </w:r>
      <w:r>
        <w:rPr>
          <w:rFonts w:cs="Times New Roman"/>
          <w:lang w:val="en-US"/>
        </w:rPr>
        <w:t xml:space="preserve">       (fl.1459)</w:t>
      </w:r>
    </w:p>
    <w:p w14:paraId="2D78A7D6" w14:textId="77777777" w:rsidR="007D660A" w:rsidRDefault="007D660A" w:rsidP="007D660A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London. Bed maker.</w:t>
      </w:r>
    </w:p>
    <w:p w14:paraId="08CB849A" w14:textId="77777777" w:rsidR="007D660A" w:rsidRDefault="007D660A" w:rsidP="007D660A">
      <w:pPr>
        <w:pStyle w:val="NoSpacing"/>
        <w:rPr>
          <w:rFonts w:cs="Times New Roman"/>
          <w:lang w:val="en-US"/>
        </w:rPr>
      </w:pPr>
    </w:p>
    <w:p w14:paraId="02AAC2D8" w14:textId="77777777" w:rsidR="007D660A" w:rsidRDefault="007D660A" w:rsidP="007D660A">
      <w:pPr>
        <w:pStyle w:val="NoSpacing"/>
        <w:rPr>
          <w:rFonts w:cs="Times New Roman"/>
          <w:lang w:val="en-US"/>
        </w:rPr>
      </w:pPr>
    </w:p>
    <w:p w14:paraId="6C01831A" w14:textId="77777777" w:rsidR="007D660A" w:rsidRDefault="007D660A" w:rsidP="007D660A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1459</w:t>
      </w:r>
      <w:r>
        <w:rPr>
          <w:rFonts w:cs="Times New Roman"/>
          <w:lang w:val="en-US"/>
        </w:rPr>
        <w:tab/>
        <w:t>The King brought a plaint of trespass against him.</w:t>
      </w:r>
    </w:p>
    <w:p w14:paraId="110F63DA" w14:textId="77777777" w:rsidR="007D660A" w:rsidRDefault="007D660A" w:rsidP="007D660A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3B4F73">
          <w:rPr>
            <w:rStyle w:val="Hyperlink"/>
            <w:rFonts w:cs="Times New Roman"/>
            <w:lang w:val="en-US"/>
          </w:rPr>
          <w:t>https://waalt.uh.edu/index.php/KB27/791</w:t>
        </w:r>
      </w:hyperlink>
      <w:r>
        <w:rPr>
          <w:rFonts w:cs="Times New Roman"/>
          <w:lang w:val="en-US"/>
        </w:rPr>
        <w:t xml:space="preserve"> )</w:t>
      </w:r>
    </w:p>
    <w:p w14:paraId="16765FDD" w14:textId="77777777" w:rsidR="007D660A" w:rsidRDefault="007D660A" w:rsidP="007D660A">
      <w:pPr>
        <w:pStyle w:val="NoSpacing"/>
        <w:rPr>
          <w:rFonts w:cs="Times New Roman"/>
          <w:lang w:val="en-US"/>
        </w:rPr>
      </w:pPr>
    </w:p>
    <w:p w14:paraId="56486791" w14:textId="77777777" w:rsidR="007D660A" w:rsidRDefault="007D660A" w:rsidP="007D660A">
      <w:pPr>
        <w:pStyle w:val="NoSpacing"/>
        <w:rPr>
          <w:rFonts w:cs="Times New Roman"/>
          <w:lang w:val="en-US"/>
        </w:rPr>
      </w:pPr>
    </w:p>
    <w:p w14:paraId="32BA0E0D" w14:textId="77777777" w:rsidR="007D660A" w:rsidRDefault="007D660A" w:rsidP="007D660A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7 January 2026</w:t>
      </w:r>
    </w:p>
    <w:p w14:paraId="1B2D356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D2B05" w14:textId="77777777" w:rsidR="000A01FC" w:rsidRDefault="000A01FC" w:rsidP="00086E2C">
      <w:pPr>
        <w:spacing w:after="0" w:line="240" w:lineRule="auto"/>
      </w:pPr>
      <w:r>
        <w:separator/>
      </w:r>
    </w:p>
  </w:endnote>
  <w:endnote w:type="continuationSeparator" w:id="0">
    <w:p w14:paraId="23769D0F" w14:textId="77777777" w:rsidR="000A01FC" w:rsidRDefault="000A01F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94CA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744A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F18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B585C" w14:textId="77777777" w:rsidR="000A01FC" w:rsidRDefault="000A01FC" w:rsidP="00086E2C">
      <w:pPr>
        <w:spacing w:after="0" w:line="240" w:lineRule="auto"/>
      </w:pPr>
      <w:r>
        <w:separator/>
      </w:r>
    </w:p>
  </w:footnote>
  <w:footnote w:type="continuationSeparator" w:id="0">
    <w:p w14:paraId="57F1CBE6" w14:textId="77777777" w:rsidR="000A01FC" w:rsidRDefault="000A01F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155F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3F74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E6B4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60A"/>
    <w:rsid w:val="00086E2C"/>
    <w:rsid w:val="000A01FC"/>
    <w:rsid w:val="000A2E7A"/>
    <w:rsid w:val="002244B7"/>
    <w:rsid w:val="00314D94"/>
    <w:rsid w:val="005435B9"/>
    <w:rsid w:val="00617568"/>
    <w:rsid w:val="006E68FA"/>
    <w:rsid w:val="007D660A"/>
    <w:rsid w:val="008E56AD"/>
    <w:rsid w:val="00AF65CA"/>
    <w:rsid w:val="00D82E0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67EA2"/>
  <w15:chartTrackingRefBased/>
  <w15:docId w15:val="{140352DA-5F55-4BB6-81BA-E5EA582BC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7D660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2026-05-26T20:28:00Z</dcterms:created>
  <dcterms:modified xsi:type="dcterms:W3CDTF">2026-05-26T20:28:00Z</dcterms:modified>
</cp:coreProperties>
</file>