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67DD5" w14:textId="77777777" w:rsidR="00773A87" w:rsidRDefault="00773A87" w:rsidP="00773A87">
      <w:pPr>
        <w:pStyle w:val="NoSpacing"/>
      </w:pPr>
      <w:r>
        <w:rPr>
          <w:u w:val="single"/>
        </w:rPr>
        <w:t>Elizabeth CAUS (CAWSE)</w:t>
      </w:r>
      <w:r>
        <w:t xml:space="preserve">      (1426-1469)</w:t>
      </w:r>
    </w:p>
    <w:p w14:paraId="7706363B" w14:textId="77777777" w:rsidR="00773A87" w:rsidRDefault="00773A87" w:rsidP="00773A87">
      <w:pPr>
        <w:pStyle w:val="NoSpacing"/>
      </w:pPr>
      <w:r>
        <w:t>of Suffolk.</w:t>
      </w:r>
    </w:p>
    <w:p w14:paraId="445B7E2E" w14:textId="77777777" w:rsidR="00773A87" w:rsidRDefault="00773A87" w:rsidP="00773A87">
      <w:pPr>
        <w:pStyle w:val="NoSpacing"/>
      </w:pPr>
    </w:p>
    <w:p w14:paraId="05047139" w14:textId="77777777" w:rsidR="00773A87" w:rsidRDefault="00773A87" w:rsidP="00773A87">
      <w:pPr>
        <w:pStyle w:val="NoSpacing"/>
      </w:pPr>
    </w:p>
    <w:p w14:paraId="16784843" w14:textId="77777777" w:rsidR="00773A87" w:rsidRDefault="00773A87" w:rsidP="00773A87">
      <w:pPr>
        <w:pStyle w:val="NoSpacing"/>
      </w:pPr>
      <w:r>
        <w:t>= 1 Sir William Jenney.</w:t>
      </w:r>
    </w:p>
    <w:p w14:paraId="1F7900CB" w14:textId="77777777" w:rsidR="00773A87" w:rsidRDefault="00773A87" w:rsidP="00773A87">
      <w:pPr>
        <w:pStyle w:val="NoSpacing"/>
      </w:pPr>
      <w:r>
        <w:t>(UK and Ireland, Find A Grave Index, 1300’s – current)</w:t>
      </w:r>
    </w:p>
    <w:p w14:paraId="0020260B" w14:textId="77777777" w:rsidR="00773A87" w:rsidRDefault="00773A87" w:rsidP="00773A87">
      <w:pPr>
        <w:pStyle w:val="NoSpacing"/>
      </w:pPr>
    </w:p>
    <w:p w14:paraId="6C60339C" w14:textId="77777777" w:rsidR="00773A87" w:rsidRDefault="00773A87" w:rsidP="00773A87">
      <w:pPr>
        <w:pStyle w:val="NoSpacing"/>
      </w:pPr>
    </w:p>
    <w:p w14:paraId="41A8C9AE" w14:textId="77777777" w:rsidR="00773A87" w:rsidRDefault="00773A87" w:rsidP="00773A87">
      <w:pPr>
        <w:pStyle w:val="NoSpacing"/>
      </w:pPr>
      <w:r>
        <w:t xml:space="preserve">  2 Oct.1469</w:t>
      </w:r>
      <w:r>
        <w:tab/>
        <w:t>She died.    (ibid.)</w:t>
      </w:r>
    </w:p>
    <w:p w14:paraId="034DF08E" w14:textId="77777777" w:rsidR="00773A87" w:rsidRDefault="00773A87" w:rsidP="00773A87">
      <w:pPr>
        <w:pStyle w:val="NoSpacing"/>
      </w:pPr>
    </w:p>
    <w:p w14:paraId="601230FB" w14:textId="77777777" w:rsidR="00773A87" w:rsidRDefault="00773A87" w:rsidP="00773A87">
      <w:pPr>
        <w:pStyle w:val="NoSpacing"/>
      </w:pPr>
    </w:p>
    <w:p w14:paraId="34EDEC45" w14:textId="77777777" w:rsidR="00773A87" w:rsidRDefault="00773A87" w:rsidP="00773A87">
      <w:pPr>
        <w:pStyle w:val="NoSpacing"/>
      </w:pPr>
      <w:r>
        <w:t>6 June 2026</w:t>
      </w:r>
    </w:p>
    <w:p w14:paraId="76B28B6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46C41" w14:textId="77777777" w:rsidR="00573560" w:rsidRDefault="00573560" w:rsidP="00086E2C">
      <w:pPr>
        <w:spacing w:after="0" w:line="240" w:lineRule="auto"/>
      </w:pPr>
      <w:r>
        <w:separator/>
      </w:r>
    </w:p>
  </w:endnote>
  <w:endnote w:type="continuationSeparator" w:id="0">
    <w:p w14:paraId="1E2E9986" w14:textId="77777777" w:rsidR="00573560" w:rsidRDefault="0057356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581A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7D36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E057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53EAD" w14:textId="77777777" w:rsidR="00573560" w:rsidRDefault="00573560" w:rsidP="00086E2C">
      <w:pPr>
        <w:spacing w:after="0" w:line="240" w:lineRule="auto"/>
      </w:pPr>
      <w:r>
        <w:separator/>
      </w:r>
    </w:p>
  </w:footnote>
  <w:footnote w:type="continuationSeparator" w:id="0">
    <w:p w14:paraId="1DB22E0E" w14:textId="77777777" w:rsidR="00573560" w:rsidRDefault="0057356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A9EB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FF73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14F5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A87"/>
    <w:rsid w:val="00086E2C"/>
    <w:rsid w:val="000A2E7A"/>
    <w:rsid w:val="002244B7"/>
    <w:rsid w:val="00314D94"/>
    <w:rsid w:val="005435B9"/>
    <w:rsid w:val="00573560"/>
    <w:rsid w:val="00617568"/>
    <w:rsid w:val="006E68FA"/>
    <w:rsid w:val="00773A87"/>
    <w:rsid w:val="00886B5E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E7FBD"/>
  <w15:chartTrackingRefBased/>
  <w15:docId w15:val="{9905D8F9-E35E-4683-BEB8-54EC70F5C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28</Words>
  <Characters>156</Characters>
  <Application>Microsoft Office Word</Application>
  <DocSecurity>0</DocSecurity>
  <Lines>9</Lines>
  <Paragraphs>5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2026-06-06T16:13:00Z</dcterms:created>
  <dcterms:modified xsi:type="dcterms:W3CDTF">2026-06-06T16:13:00Z</dcterms:modified>
</cp:coreProperties>
</file>