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4FE60" w14:textId="77777777" w:rsidR="001677F4" w:rsidRDefault="001677F4" w:rsidP="001677F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CAUNTLOT</w:t>
      </w:r>
      <w:r>
        <w:rPr>
          <w:rFonts w:ascii="Times New Roman" w:hAnsi="Times New Roman" w:cs="Times New Roman"/>
          <w:lang w:val="en-US"/>
        </w:rPr>
        <w:t xml:space="preserve">        (fl.1481)</w:t>
      </w:r>
    </w:p>
    <w:p w14:paraId="4AFF99F1" w14:textId="77777777" w:rsidR="001677F4" w:rsidRDefault="001677F4" w:rsidP="001677F4">
      <w:pPr>
        <w:pStyle w:val="NoSpacing"/>
        <w:rPr>
          <w:rFonts w:ascii="Times New Roman" w:hAnsi="Times New Roman" w:cs="Times New Roman"/>
          <w:lang w:val="en-US"/>
        </w:rPr>
      </w:pPr>
    </w:p>
    <w:p w14:paraId="4AC19023" w14:textId="77777777" w:rsidR="001677F4" w:rsidRDefault="001677F4" w:rsidP="001677F4">
      <w:pPr>
        <w:pStyle w:val="NoSpacing"/>
        <w:rPr>
          <w:rFonts w:ascii="Times New Roman" w:hAnsi="Times New Roman" w:cs="Times New Roman"/>
          <w:lang w:val="en-US"/>
        </w:rPr>
      </w:pPr>
    </w:p>
    <w:p w14:paraId="7EC36388" w14:textId="77777777" w:rsidR="001677F4" w:rsidRDefault="001677F4" w:rsidP="001677F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1481</w:t>
      </w:r>
      <w:r>
        <w:rPr>
          <w:rFonts w:ascii="Times New Roman" w:hAnsi="Times New Roman" w:cs="Times New Roman"/>
          <w:lang w:val="en-US"/>
        </w:rPr>
        <w:tab/>
        <w:t xml:space="preserve">He made a plaint of trespass against Alan Pety of </w:t>
      </w:r>
      <w:proofErr w:type="spellStart"/>
      <w:r>
        <w:rPr>
          <w:rFonts w:ascii="Times New Roman" w:hAnsi="Times New Roman" w:cs="Times New Roman"/>
          <w:lang w:val="en-US"/>
        </w:rPr>
        <w:t>Hotoft</w:t>
      </w:r>
      <w:proofErr w:type="spellEnd"/>
      <w:r>
        <w:rPr>
          <w:rFonts w:ascii="Times New Roman" w:hAnsi="Times New Roman" w:cs="Times New Roman"/>
          <w:lang w:val="en-US"/>
        </w:rPr>
        <w:t>, Lincolnshire(q.v.).</w:t>
      </w:r>
    </w:p>
    <w:p w14:paraId="28CE49ED" w14:textId="77777777" w:rsidR="001677F4" w:rsidRDefault="001677F4" w:rsidP="001677F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357A2">
        <w:rPr>
          <w:rFonts w:ascii="Times New Roman" w:hAnsi="Times New Roman" w:cs="Times New Roman"/>
          <w:lang w:val="en-US"/>
        </w:rPr>
        <w:t>( https://waalt.uh.edu/index.php/KB27/877 )</w:t>
      </w:r>
    </w:p>
    <w:p w14:paraId="0CF6C3C5" w14:textId="77777777" w:rsidR="001677F4" w:rsidRDefault="001677F4" w:rsidP="001677F4">
      <w:pPr>
        <w:pStyle w:val="NoSpacing"/>
        <w:rPr>
          <w:rFonts w:ascii="Times New Roman" w:hAnsi="Times New Roman" w:cs="Times New Roman"/>
          <w:lang w:val="en-US"/>
        </w:rPr>
      </w:pPr>
    </w:p>
    <w:p w14:paraId="71C118A8" w14:textId="77777777" w:rsidR="001677F4" w:rsidRDefault="001677F4" w:rsidP="001677F4">
      <w:pPr>
        <w:pStyle w:val="NoSpacing"/>
        <w:rPr>
          <w:rFonts w:ascii="Times New Roman" w:hAnsi="Times New Roman" w:cs="Times New Roman"/>
          <w:lang w:val="en-US"/>
        </w:rPr>
      </w:pPr>
    </w:p>
    <w:p w14:paraId="17DBD8CC" w14:textId="77777777" w:rsidR="001677F4" w:rsidRDefault="001677F4" w:rsidP="001677F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 March 2026</w:t>
      </w:r>
    </w:p>
    <w:p w14:paraId="7FA5DA5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14912" w14:textId="77777777" w:rsidR="00341C00" w:rsidRDefault="00341C00" w:rsidP="00086E2C">
      <w:pPr>
        <w:spacing w:after="0" w:line="240" w:lineRule="auto"/>
      </w:pPr>
      <w:r>
        <w:separator/>
      </w:r>
    </w:p>
  </w:endnote>
  <w:endnote w:type="continuationSeparator" w:id="0">
    <w:p w14:paraId="5893CF5A" w14:textId="77777777" w:rsidR="00341C00" w:rsidRDefault="00341C0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00C7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B082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C97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61345" w14:textId="77777777" w:rsidR="00341C00" w:rsidRDefault="00341C00" w:rsidP="00086E2C">
      <w:pPr>
        <w:spacing w:after="0" w:line="240" w:lineRule="auto"/>
      </w:pPr>
      <w:r>
        <w:separator/>
      </w:r>
    </w:p>
  </w:footnote>
  <w:footnote w:type="continuationSeparator" w:id="0">
    <w:p w14:paraId="77C8376B" w14:textId="77777777" w:rsidR="00341C00" w:rsidRDefault="00341C0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1DE7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2C72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C261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F4"/>
    <w:rsid w:val="00086E2C"/>
    <w:rsid w:val="000A2E7A"/>
    <w:rsid w:val="001677F4"/>
    <w:rsid w:val="002244B7"/>
    <w:rsid w:val="00314D94"/>
    <w:rsid w:val="00341C00"/>
    <w:rsid w:val="00617568"/>
    <w:rsid w:val="006E68FA"/>
    <w:rsid w:val="0070698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E1A7C"/>
  <w15:chartTrackingRefBased/>
  <w15:docId w15:val="{EC3A6A4D-C2B7-4DF8-A5A0-D5A4C1FD8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677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22</Words>
  <Characters>161</Characters>
  <Application>Microsoft Office Word</Application>
  <DocSecurity>0</DocSecurity>
  <Lines>8</Lines>
  <Paragraphs>5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2026-03-20T22:09:00Z</dcterms:created>
  <dcterms:modified xsi:type="dcterms:W3CDTF">2026-03-20T22:10:00Z</dcterms:modified>
</cp:coreProperties>
</file>