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C0B14" w14:textId="77777777" w:rsidR="004D7353" w:rsidRDefault="004D7353" w:rsidP="004D735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Ralph CAUMBREY</w:t>
      </w:r>
      <w:r>
        <w:rPr>
          <w:rFonts w:ascii="Times New Roman" w:hAnsi="Times New Roman" w:cs="Times New Roman"/>
          <w:lang w:val="en-US"/>
        </w:rPr>
        <w:t xml:space="preserve">        (fl.1473)</w:t>
      </w:r>
    </w:p>
    <w:p w14:paraId="5081B9D5" w14:textId="77777777" w:rsidR="004D7353" w:rsidRDefault="004D7353" w:rsidP="004D735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Hopton, Shropshire. Husbandman.</w:t>
      </w:r>
    </w:p>
    <w:p w14:paraId="1BC309BB" w14:textId="77777777" w:rsidR="004D7353" w:rsidRDefault="004D7353" w:rsidP="004D7353">
      <w:pPr>
        <w:pStyle w:val="NoSpacing"/>
        <w:rPr>
          <w:rFonts w:ascii="Times New Roman" w:hAnsi="Times New Roman" w:cs="Times New Roman"/>
          <w:lang w:val="en-US"/>
        </w:rPr>
      </w:pPr>
    </w:p>
    <w:p w14:paraId="24590D3F" w14:textId="77777777" w:rsidR="004D7353" w:rsidRDefault="004D7353" w:rsidP="004D7353">
      <w:pPr>
        <w:pStyle w:val="NoSpacing"/>
        <w:rPr>
          <w:rFonts w:ascii="Times New Roman" w:hAnsi="Times New Roman" w:cs="Times New Roman"/>
          <w:lang w:val="en-US"/>
        </w:rPr>
      </w:pPr>
    </w:p>
    <w:p w14:paraId="075DFA37" w14:textId="77777777" w:rsidR="004D7353" w:rsidRDefault="004D7353" w:rsidP="004D735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1473</w:t>
      </w:r>
      <w:r>
        <w:rPr>
          <w:rFonts w:ascii="Times New Roman" w:hAnsi="Times New Roman" w:cs="Times New Roman"/>
          <w:lang w:val="en-US"/>
        </w:rPr>
        <w:tab/>
        <w:t>Thomas Harryson, clerk(q.v.), brought a plaint of trespass against him and</w:t>
      </w:r>
    </w:p>
    <w:p w14:paraId="3B54B8AB" w14:textId="77777777" w:rsidR="004D7353" w:rsidRDefault="004D7353" w:rsidP="004D735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4 others.     ( </w:t>
      </w:r>
      <w:hyperlink r:id="rId6" w:history="1">
        <w:r w:rsidRPr="00AE4E79">
          <w:rPr>
            <w:rStyle w:val="Hyperlink"/>
            <w:rFonts w:ascii="Times New Roman" w:hAnsi="Times New Roman" w:cs="Times New Roman"/>
            <w:lang w:val="en-US"/>
          </w:rPr>
          <w:t>https://waalt.uh.edu/index.php/KB27/846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3C3D43CD" w14:textId="77777777" w:rsidR="004D7353" w:rsidRDefault="004D7353" w:rsidP="004D7353">
      <w:pPr>
        <w:pStyle w:val="NoSpacing"/>
        <w:rPr>
          <w:rFonts w:ascii="Times New Roman" w:hAnsi="Times New Roman" w:cs="Times New Roman"/>
          <w:lang w:val="en-US"/>
        </w:rPr>
      </w:pPr>
    </w:p>
    <w:p w14:paraId="155ED47C" w14:textId="77777777" w:rsidR="004D7353" w:rsidRDefault="004D7353" w:rsidP="004D7353">
      <w:pPr>
        <w:pStyle w:val="NoSpacing"/>
        <w:rPr>
          <w:rFonts w:ascii="Times New Roman" w:hAnsi="Times New Roman" w:cs="Times New Roman"/>
          <w:lang w:val="en-US"/>
        </w:rPr>
      </w:pPr>
    </w:p>
    <w:p w14:paraId="720A57AF" w14:textId="77777777" w:rsidR="004D7353" w:rsidRDefault="004D7353" w:rsidP="004D735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14 February 2026</w:t>
      </w:r>
    </w:p>
    <w:p w14:paraId="5E2C661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E2ADB" w14:textId="77777777" w:rsidR="004F6FE1" w:rsidRDefault="004F6FE1" w:rsidP="00086E2C">
      <w:pPr>
        <w:spacing w:after="0" w:line="240" w:lineRule="auto"/>
      </w:pPr>
      <w:r>
        <w:separator/>
      </w:r>
    </w:p>
  </w:endnote>
  <w:endnote w:type="continuationSeparator" w:id="0">
    <w:p w14:paraId="56A136D4" w14:textId="77777777" w:rsidR="004F6FE1" w:rsidRDefault="004F6FE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6885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550D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A897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556AF" w14:textId="77777777" w:rsidR="004F6FE1" w:rsidRDefault="004F6FE1" w:rsidP="00086E2C">
      <w:pPr>
        <w:spacing w:after="0" w:line="240" w:lineRule="auto"/>
      </w:pPr>
      <w:r>
        <w:separator/>
      </w:r>
    </w:p>
  </w:footnote>
  <w:footnote w:type="continuationSeparator" w:id="0">
    <w:p w14:paraId="65FE7323" w14:textId="77777777" w:rsidR="004F6FE1" w:rsidRDefault="004F6FE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C193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1E4D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44EE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353"/>
    <w:rsid w:val="00086E2C"/>
    <w:rsid w:val="000A2E7A"/>
    <w:rsid w:val="002244B7"/>
    <w:rsid w:val="00314D94"/>
    <w:rsid w:val="004D7353"/>
    <w:rsid w:val="004F6FE1"/>
    <w:rsid w:val="00617568"/>
    <w:rsid w:val="006E68FA"/>
    <w:rsid w:val="008574A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E581F"/>
  <w15:chartTrackingRefBased/>
  <w15:docId w15:val="{DEDBF6A7-2123-4DE7-A3A7-28879FD5F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D735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D735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4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27</Words>
  <Characters>184</Characters>
  <Application>Microsoft Office Word</Application>
  <DocSecurity>0</DocSecurity>
  <Lines>9</Lines>
  <Paragraphs>5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2026-02-17T21:59:00Z</dcterms:created>
  <dcterms:modified xsi:type="dcterms:W3CDTF">2026-02-17T22:00:00Z</dcterms:modified>
</cp:coreProperties>
</file>